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D9014F" w:rsidRDefault="00C114FF" w:rsidP="00A9226B">
      <w:pPr>
        <w:tabs>
          <w:tab w:val="clear" w:pos="567"/>
        </w:tabs>
        <w:spacing w:line="240" w:lineRule="auto"/>
        <w:rPr>
          <w:szCs w:val="22"/>
          <w:lang w:val="lv-LV"/>
        </w:rPr>
      </w:pPr>
    </w:p>
    <w:p w14:paraId="35A693F9" w14:textId="77777777" w:rsidR="00C114FF" w:rsidRPr="00D9014F" w:rsidRDefault="00C114FF" w:rsidP="00A9226B">
      <w:pPr>
        <w:tabs>
          <w:tab w:val="clear" w:pos="567"/>
        </w:tabs>
        <w:spacing w:line="240" w:lineRule="auto"/>
        <w:rPr>
          <w:szCs w:val="22"/>
          <w:lang w:val="lv-LV"/>
        </w:rPr>
      </w:pPr>
    </w:p>
    <w:p w14:paraId="5287781F" w14:textId="77777777" w:rsidR="00C114FF" w:rsidRPr="00D9014F" w:rsidRDefault="00C114FF" w:rsidP="00A9226B">
      <w:pPr>
        <w:tabs>
          <w:tab w:val="clear" w:pos="567"/>
        </w:tabs>
        <w:spacing w:line="240" w:lineRule="auto"/>
        <w:rPr>
          <w:szCs w:val="22"/>
          <w:lang w:val="lv-LV"/>
        </w:rPr>
      </w:pPr>
    </w:p>
    <w:p w14:paraId="32180DBC" w14:textId="77777777" w:rsidR="00C114FF" w:rsidRPr="00D9014F" w:rsidRDefault="00C114FF" w:rsidP="00A9226B">
      <w:pPr>
        <w:tabs>
          <w:tab w:val="clear" w:pos="567"/>
        </w:tabs>
        <w:spacing w:line="240" w:lineRule="auto"/>
        <w:rPr>
          <w:szCs w:val="22"/>
          <w:lang w:val="lv-LV"/>
        </w:rPr>
      </w:pPr>
    </w:p>
    <w:p w14:paraId="5FD3C248" w14:textId="77777777" w:rsidR="00C114FF" w:rsidRPr="00D9014F" w:rsidRDefault="00C114FF" w:rsidP="00A9226B">
      <w:pPr>
        <w:tabs>
          <w:tab w:val="clear" w:pos="567"/>
        </w:tabs>
        <w:spacing w:line="240" w:lineRule="auto"/>
        <w:rPr>
          <w:szCs w:val="22"/>
          <w:lang w:val="lv-LV"/>
        </w:rPr>
      </w:pPr>
    </w:p>
    <w:p w14:paraId="59D12DF4" w14:textId="77777777" w:rsidR="00C114FF" w:rsidRPr="00D9014F" w:rsidRDefault="00C114FF" w:rsidP="00A9226B">
      <w:pPr>
        <w:tabs>
          <w:tab w:val="clear" w:pos="567"/>
        </w:tabs>
        <w:spacing w:line="240" w:lineRule="auto"/>
        <w:rPr>
          <w:szCs w:val="22"/>
          <w:lang w:val="lv-LV"/>
        </w:rPr>
      </w:pPr>
    </w:p>
    <w:p w14:paraId="48DCD5C3" w14:textId="77777777" w:rsidR="00C114FF" w:rsidRPr="00D9014F" w:rsidRDefault="00C114FF" w:rsidP="00A9226B">
      <w:pPr>
        <w:tabs>
          <w:tab w:val="clear" w:pos="567"/>
        </w:tabs>
        <w:spacing w:line="240" w:lineRule="auto"/>
        <w:rPr>
          <w:szCs w:val="22"/>
          <w:lang w:val="lv-LV"/>
        </w:rPr>
      </w:pPr>
    </w:p>
    <w:p w14:paraId="5B0177CC" w14:textId="77777777" w:rsidR="00C114FF" w:rsidRPr="00D9014F" w:rsidRDefault="00C114FF" w:rsidP="00A9226B">
      <w:pPr>
        <w:tabs>
          <w:tab w:val="clear" w:pos="567"/>
        </w:tabs>
        <w:spacing w:line="240" w:lineRule="auto"/>
        <w:rPr>
          <w:szCs w:val="22"/>
          <w:lang w:val="lv-LV"/>
        </w:rPr>
      </w:pPr>
    </w:p>
    <w:p w14:paraId="625DC4C5" w14:textId="77777777" w:rsidR="00C114FF" w:rsidRPr="00D9014F" w:rsidRDefault="00C114FF" w:rsidP="00A9226B">
      <w:pPr>
        <w:tabs>
          <w:tab w:val="clear" w:pos="567"/>
        </w:tabs>
        <w:spacing w:line="240" w:lineRule="auto"/>
        <w:rPr>
          <w:szCs w:val="22"/>
          <w:lang w:val="lv-LV"/>
        </w:rPr>
      </w:pPr>
    </w:p>
    <w:p w14:paraId="4252967A" w14:textId="77777777" w:rsidR="00C114FF" w:rsidRPr="00D9014F" w:rsidRDefault="00C114FF" w:rsidP="00A9226B">
      <w:pPr>
        <w:tabs>
          <w:tab w:val="clear" w:pos="567"/>
        </w:tabs>
        <w:spacing w:line="240" w:lineRule="auto"/>
        <w:rPr>
          <w:szCs w:val="22"/>
          <w:lang w:val="lv-LV"/>
        </w:rPr>
      </w:pPr>
    </w:p>
    <w:p w14:paraId="7563A926" w14:textId="77777777" w:rsidR="00C114FF" w:rsidRPr="00D9014F" w:rsidRDefault="00C114FF" w:rsidP="00A9226B">
      <w:pPr>
        <w:tabs>
          <w:tab w:val="clear" w:pos="567"/>
        </w:tabs>
        <w:spacing w:line="240" w:lineRule="auto"/>
        <w:rPr>
          <w:szCs w:val="22"/>
          <w:lang w:val="lv-LV"/>
        </w:rPr>
      </w:pPr>
    </w:p>
    <w:p w14:paraId="0B5D070D" w14:textId="77777777" w:rsidR="00C114FF" w:rsidRPr="00D9014F" w:rsidRDefault="00C114FF" w:rsidP="00A9226B">
      <w:pPr>
        <w:tabs>
          <w:tab w:val="clear" w:pos="567"/>
        </w:tabs>
        <w:spacing w:line="240" w:lineRule="auto"/>
        <w:rPr>
          <w:szCs w:val="22"/>
          <w:lang w:val="lv-LV"/>
        </w:rPr>
      </w:pPr>
    </w:p>
    <w:p w14:paraId="0AE43519" w14:textId="77777777" w:rsidR="00C114FF" w:rsidRPr="00D9014F" w:rsidRDefault="00C114FF" w:rsidP="00A9226B">
      <w:pPr>
        <w:tabs>
          <w:tab w:val="clear" w:pos="567"/>
        </w:tabs>
        <w:spacing w:line="240" w:lineRule="auto"/>
        <w:rPr>
          <w:szCs w:val="22"/>
          <w:lang w:val="lv-LV"/>
        </w:rPr>
      </w:pPr>
    </w:p>
    <w:p w14:paraId="6FD5BC79" w14:textId="77777777" w:rsidR="00C114FF" w:rsidRPr="00D9014F" w:rsidRDefault="00C114FF" w:rsidP="00A9226B">
      <w:pPr>
        <w:tabs>
          <w:tab w:val="clear" w:pos="567"/>
        </w:tabs>
        <w:spacing w:line="240" w:lineRule="auto"/>
        <w:rPr>
          <w:szCs w:val="22"/>
          <w:lang w:val="lv-LV"/>
        </w:rPr>
      </w:pPr>
    </w:p>
    <w:p w14:paraId="75AC573A" w14:textId="77777777" w:rsidR="00C114FF" w:rsidRPr="00D9014F" w:rsidRDefault="00C114FF" w:rsidP="00A9226B">
      <w:pPr>
        <w:tabs>
          <w:tab w:val="clear" w:pos="567"/>
        </w:tabs>
        <w:spacing w:line="240" w:lineRule="auto"/>
        <w:rPr>
          <w:szCs w:val="22"/>
          <w:lang w:val="lv-LV"/>
        </w:rPr>
      </w:pPr>
    </w:p>
    <w:p w14:paraId="6F9B5436" w14:textId="77777777" w:rsidR="00C114FF" w:rsidRPr="00D9014F" w:rsidRDefault="00C114FF" w:rsidP="00A9226B">
      <w:pPr>
        <w:tabs>
          <w:tab w:val="clear" w:pos="567"/>
        </w:tabs>
        <w:spacing w:line="240" w:lineRule="auto"/>
        <w:rPr>
          <w:szCs w:val="22"/>
          <w:lang w:val="lv-LV"/>
        </w:rPr>
      </w:pPr>
    </w:p>
    <w:p w14:paraId="34FA9D78" w14:textId="77777777" w:rsidR="00C114FF" w:rsidRPr="00D9014F" w:rsidRDefault="00C114FF" w:rsidP="00A9226B">
      <w:pPr>
        <w:tabs>
          <w:tab w:val="clear" w:pos="567"/>
        </w:tabs>
        <w:spacing w:line="240" w:lineRule="auto"/>
        <w:rPr>
          <w:szCs w:val="22"/>
          <w:lang w:val="lv-LV"/>
        </w:rPr>
      </w:pPr>
    </w:p>
    <w:p w14:paraId="0D77D632" w14:textId="77777777" w:rsidR="00C114FF" w:rsidRPr="00D9014F" w:rsidRDefault="00C114FF" w:rsidP="00A9226B">
      <w:pPr>
        <w:tabs>
          <w:tab w:val="clear" w:pos="567"/>
        </w:tabs>
        <w:spacing w:line="240" w:lineRule="auto"/>
        <w:rPr>
          <w:szCs w:val="22"/>
          <w:lang w:val="lv-LV"/>
        </w:rPr>
      </w:pPr>
    </w:p>
    <w:p w14:paraId="4960E839" w14:textId="77777777" w:rsidR="00C114FF" w:rsidRPr="00D9014F" w:rsidRDefault="00C114FF" w:rsidP="00A9226B">
      <w:pPr>
        <w:tabs>
          <w:tab w:val="clear" w:pos="567"/>
        </w:tabs>
        <w:spacing w:line="240" w:lineRule="auto"/>
        <w:rPr>
          <w:szCs w:val="22"/>
          <w:lang w:val="lv-LV"/>
        </w:rPr>
      </w:pPr>
    </w:p>
    <w:p w14:paraId="25B9A50E" w14:textId="77777777" w:rsidR="00C114FF" w:rsidRPr="00D9014F" w:rsidRDefault="00C114FF" w:rsidP="00A9226B">
      <w:pPr>
        <w:tabs>
          <w:tab w:val="clear" w:pos="567"/>
        </w:tabs>
        <w:spacing w:line="240" w:lineRule="auto"/>
        <w:rPr>
          <w:szCs w:val="22"/>
          <w:lang w:val="lv-LV"/>
        </w:rPr>
      </w:pPr>
    </w:p>
    <w:p w14:paraId="5DFDD576" w14:textId="77777777" w:rsidR="00C114FF" w:rsidRPr="00D9014F" w:rsidRDefault="00C114FF" w:rsidP="00A9226B">
      <w:pPr>
        <w:tabs>
          <w:tab w:val="clear" w:pos="567"/>
        </w:tabs>
        <w:spacing w:line="240" w:lineRule="auto"/>
        <w:rPr>
          <w:szCs w:val="22"/>
          <w:lang w:val="lv-LV"/>
        </w:rPr>
      </w:pPr>
    </w:p>
    <w:p w14:paraId="6DF305BA" w14:textId="77777777" w:rsidR="00C114FF" w:rsidRPr="00D9014F" w:rsidRDefault="00C114FF" w:rsidP="00A9226B">
      <w:pPr>
        <w:tabs>
          <w:tab w:val="clear" w:pos="567"/>
        </w:tabs>
        <w:spacing w:line="240" w:lineRule="auto"/>
        <w:rPr>
          <w:szCs w:val="22"/>
          <w:lang w:val="lv-LV"/>
        </w:rPr>
      </w:pPr>
    </w:p>
    <w:p w14:paraId="1F2FA60F" w14:textId="77777777" w:rsidR="00C114FF" w:rsidRPr="00D9014F" w:rsidRDefault="00F550BE" w:rsidP="00F21267">
      <w:pPr>
        <w:pStyle w:val="Annex"/>
        <w:rPr>
          <w:lang w:val="lv-LV"/>
        </w:rPr>
      </w:pPr>
      <w:r w:rsidRPr="00D9014F">
        <w:rPr>
          <w:lang w:val="lv-LV"/>
        </w:rPr>
        <w:t>I PIELIKUMS</w:t>
      </w:r>
    </w:p>
    <w:p w14:paraId="02026019" w14:textId="77777777" w:rsidR="00C114FF" w:rsidRPr="00D9014F" w:rsidRDefault="00C114FF" w:rsidP="00A9226B">
      <w:pPr>
        <w:tabs>
          <w:tab w:val="clear" w:pos="567"/>
        </w:tabs>
        <w:spacing w:line="240" w:lineRule="auto"/>
        <w:rPr>
          <w:szCs w:val="22"/>
          <w:lang w:val="lv-LV"/>
        </w:rPr>
      </w:pPr>
    </w:p>
    <w:p w14:paraId="302D5FF9" w14:textId="77777777" w:rsidR="00C114FF" w:rsidRPr="00D9014F" w:rsidRDefault="00F550BE" w:rsidP="00F21267">
      <w:pPr>
        <w:pStyle w:val="TitelQRD"/>
        <w:rPr>
          <w:lang w:val="lv-LV"/>
        </w:rPr>
      </w:pPr>
      <w:r w:rsidRPr="00D9014F">
        <w:rPr>
          <w:lang w:val="lv-LV"/>
        </w:rPr>
        <w:t>VETERINĀRO ZĀĻU APRAKSTS</w:t>
      </w:r>
    </w:p>
    <w:p w14:paraId="0B63A5F8" w14:textId="700FFC39" w:rsidR="00801214" w:rsidRPr="00D9014F" w:rsidRDefault="00801214">
      <w:pPr>
        <w:tabs>
          <w:tab w:val="clear" w:pos="567"/>
        </w:tabs>
        <w:spacing w:line="240" w:lineRule="auto"/>
        <w:rPr>
          <w:lang w:val="lv-LV"/>
        </w:rPr>
      </w:pPr>
      <w:r w:rsidRPr="00D9014F">
        <w:rPr>
          <w:lang w:val="lv-LV"/>
        </w:rPr>
        <w:br w:type="page"/>
      </w:r>
    </w:p>
    <w:p w14:paraId="4F870320" w14:textId="77777777" w:rsidR="006F57B6" w:rsidRPr="00D9014F" w:rsidRDefault="006F57B6" w:rsidP="006F57B6">
      <w:pPr>
        <w:tabs>
          <w:tab w:val="clear" w:pos="567"/>
        </w:tabs>
        <w:spacing w:line="240" w:lineRule="auto"/>
        <w:rPr>
          <w:szCs w:val="22"/>
          <w:lang w:val="lv-LV"/>
        </w:rPr>
      </w:pPr>
    </w:p>
    <w:p w14:paraId="57C79279" w14:textId="20A66352" w:rsidR="00C114FF" w:rsidRPr="00D9014F" w:rsidRDefault="00F550BE" w:rsidP="00733609">
      <w:pPr>
        <w:pStyle w:val="Heading1"/>
        <w:rPr>
          <w:lang w:val="lv-LV"/>
        </w:rPr>
      </w:pPr>
      <w:r w:rsidRPr="00D9014F">
        <w:rPr>
          <w:lang w:val="lv-LV"/>
        </w:rPr>
        <w:t>1.</w:t>
      </w:r>
      <w:r w:rsidRPr="00D9014F">
        <w:rPr>
          <w:lang w:val="lv-LV"/>
        </w:rPr>
        <w:tab/>
        <w:t>VETERINĀRO ZĀĻU NOSAUKUMS</w:t>
      </w:r>
    </w:p>
    <w:p w14:paraId="1E5DE5CD" w14:textId="77777777" w:rsidR="005004F6" w:rsidRPr="00D9014F" w:rsidRDefault="005004F6" w:rsidP="00A9226B">
      <w:pPr>
        <w:tabs>
          <w:tab w:val="clear" w:pos="567"/>
        </w:tabs>
        <w:spacing w:line="240" w:lineRule="auto"/>
        <w:rPr>
          <w:szCs w:val="22"/>
          <w:lang w:val="lv-LV"/>
        </w:rPr>
      </w:pPr>
    </w:p>
    <w:p w14:paraId="4FBAD262" w14:textId="213BF6F8" w:rsidR="00E80DBA" w:rsidRPr="00D9014F" w:rsidRDefault="00B80A32" w:rsidP="00E80DBA">
      <w:pPr>
        <w:tabs>
          <w:tab w:val="clear" w:pos="567"/>
        </w:tabs>
        <w:spacing w:line="240" w:lineRule="auto"/>
        <w:rPr>
          <w:szCs w:val="22"/>
          <w:lang w:val="lv-LV"/>
        </w:rPr>
      </w:pPr>
      <w:bookmarkStart w:id="0" w:name="a1_name"/>
      <w:r w:rsidRPr="00D9014F">
        <w:rPr>
          <w:szCs w:val="22"/>
          <w:lang w:val="lv-LV"/>
        </w:rPr>
        <w:t>Nekro Veyxym</w:t>
      </w:r>
      <w:bookmarkEnd w:id="0"/>
      <w:r w:rsidR="00E80DBA" w:rsidRPr="00D9014F">
        <w:rPr>
          <w:szCs w:val="22"/>
          <w:lang w:val="lv-LV"/>
        </w:rPr>
        <w:t xml:space="preserve"> </w:t>
      </w:r>
      <w:bookmarkStart w:id="1" w:name="a3_pharm_form"/>
      <w:r w:rsidRPr="00D9014F">
        <w:rPr>
          <w:szCs w:val="22"/>
          <w:lang w:val="lv-LV"/>
        </w:rPr>
        <w:t>suspensija injekcijām</w:t>
      </w:r>
      <w:bookmarkEnd w:id="1"/>
      <w:r w:rsidR="00E80DBA" w:rsidRPr="00D9014F">
        <w:rPr>
          <w:szCs w:val="22"/>
          <w:lang w:val="lv-LV"/>
        </w:rPr>
        <w:t xml:space="preserve"> </w:t>
      </w:r>
      <w:bookmarkStart w:id="2" w:name="a4_target_spec_name"/>
      <w:r w:rsidRPr="00D9014F">
        <w:rPr>
          <w:szCs w:val="22"/>
          <w:lang w:val="lv-LV"/>
        </w:rPr>
        <w:t>liellopiem, cūkām, aitām un kazām</w:t>
      </w:r>
    </w:p>
    <w:bookmarkEnd w:id="2"/>
    <w:p w14:paraId="1E4B1396" w14:textId="212B4741" w:rsidR="00C114FF" w:rsidRPr="00D9014F" w:rsidRDefault="00C114FF" w:rsidP="00A9226B">
      <w:pPr>
        <w:tabs>
          <w:tab w:val="clear" w:pos="567"/>
        </w:tabs>
        <w:spacing w:line="240" w:lineRule="auto"/>
        <w:rPr>
          <w:szCs w:val="22"/>
          <w:lang w:val="lv-LV"/>
        </w:rPr>
      </w:pPr>
    </w:p>
    <w:p w14:paraId="40295DE5" w14:textId="77777777" w:rsidR="00C114FF" w:rsidRPr="00D9014F" w:rsidRDefault="00C114FF" w:rsidP="00A9226B">
      <w:pPr>
        <w:tabs>
          <w:tab w:val="clear" w:pos="567"/>
        </w:tabs>
        <w:spacing w:line="240" w:lineRule="auto"/>
        <w:rPr>
          <w:szCs w:val="22"/>
          <w:lang w:val="lv-LV"/>
        </w:rPr>
      </w:pPr>
    </w:p>
    <w:p w14:paraId="0E03EA25" w14:textId="77777777" w:rsidR="00C114FF" w:rsidRPr="00D9014F" w:rsidRDefault="00F550BE" w:rsidP="00BB18E9">
      <w:pPr>
        <w:pStyle w:val="Heading1"/>
        <w:rPr>
          <w:lang w:val="lv-LV"/>
        </w:rPr>
      </w:pPr>
      <w:r w:rsidRPr="00D9014F">
        <w:rPr>
          <w:lang w:val="lv-LV"/>
        </w:rPr>
        <w:t>2.</w:t>
      </w:r>
      <w:r w:rsidRPr="00D9014F">
        <w:rPr>
          <w:lang w:val="lv-LV"/>
        </w:rPr>
        <w:tab/>
        <w:t>KVALITATĪVAIS UN KVANTITATĪVAIS SASTĀVS</w:t>
      </w:r>
    </w:p>
    <w:p w14:paraId="4A11BCE7" w14:textId="77777777" w:rsidR="005004F6" w:rsidRPr="00D9014F" w:rsidRDefault="005004F6" w:rsidP="00A9226B">
      <w:pPr>
        <w:tabs>
          <w:tab w:val="clear" w:pos="567"/>
        </w:tabs>
        <w:spacing w:line="240" w:lineRule="auto"/>
        <w:rPr>
          <w:szCs w:val="22"/>
          <w:lang w:val="lv-LV"/>
        </w:rPr>
      </w:pPr>
    </w:p>
    <w:p w14:paraId="23F3AECA" w14:textId="147E5306" w:rsidR="006156F5" w:rsidRPr="00D9014F" w:rsidRDefault="00DD5966" w:rsidP="006156F5">
      <w:pPr>
        <w:tabs>
          <w:tab w:val="clear" w:pos="567"/>
        </w:tabs>
        <w:spacing w:line="240" w:lineRule="auto"/>
        <w:rPr>
          <w:szCs w:val="22"/>
          <w:lang w:val="lv-LV"/>
        </w:rPr>
      </w:pPr>
      <w:bookmarkStart w:id="3" w:name="b1_each_ml"/>
      <w:r w:rsidRPr="00D9014F">
        <w:rPr>
          <w:szCs w:val="22"/>
          <w:lang w:val="lv-LV"/>
        </w:rPr>
        <w:t>Katrs ml satur:</w:t>
      </w:r>
    </w:p>
    <w:bookmarkEnd w:id="3"/>
    <w:p w14:paraId="6835C710" w14:textId="77777777" w:rsidR="00B80A32" w:rsidRPr="00D9014F" w:rsidRDefault="00B80A32" w:rsidP="006156F5">
      <w:pPr>
        <w:tabs>
          <w:tab w:val="clear" w:pos="567"/>
        </w:tabs>
        <w:spacing w:line="240" w:lineRule="auto"/>
        <w:rPr>
          <w:szCs w:val="22"/>
          <w:lang w:val="lv-LV"/>
        </w:rPr>
      </w:pPr>
    </w:p>
    <w:p w14:paraId="508886E4" w14:textId="4D43D93B" w:rsidR="006156F5" w:rsidRPr="00D9014F" w:rsidRDefault="00DD5966" w:rsidP="006156F5">
      <w:pPr>
        <w:tabs>
          <w:tab w:val="clear" w:pos="567"/>
        </w:tabs>
        <w:spacing w:line="240" w:lineRule="auto"/>
        <w:rPr>
          <w:b/>
          <w:szCs w:val="22"/>
          <w:lang w:val="lv-LV"/>
        </w:rPr>
      </w:pPr>
      <w:bookmarkStart w:id="4" w:name="b2_active_substances_pl"/>
      <w:r w:rsidRPr="00D9014F">
        <w:rPr>
          <w:b/>
          <w:szCs w:val="22"/>
          <w:lang w:val="lv-LV"/>
        </w:rPr>
        <w:t>Aktīvās vielas:</w:t>
      </w:r>
    </w:p>
    <w:p w14:paraId="02CBF892" w14:textId="3EF19449" w:rsidR="00B80A32" w:rsidRPr="00EF0628" w:rsidRDefault="00B80A32" w:rsidP="00B80A32">
      <w:pPr>
        <w:tabs>
          <w:tab w:val="clear" w:pos="567"/>
          <w:tab w:val="right" w:pos="5245"/>
        </w:tabs>
        <w:rPr>
          <w:szCs w:val="22"/>
          <w:lang w:val="lv-LV"/>
        </w:rPr>
      </w:pPr>
      <w:bookmarkStart w:id="5" w:name="b22_api"/>
      <w:bookmarkEnd w:id="4"/>
      <w:r w:rsidRPr="00EF0628">
        <w:rPr>
          <w:szCs w:val="22"/>
          <w:lang w:val="lv-LV"/>
        </w:rPr>
        <w:t>Himotripsīns</w:t>
      </w:r>
      <w:r w:rsidRPr="00EF0628">
        <w:rPr>
          <w:szCs w:val="22"/>
          <w:lang w:val="lv-LV"/>
        </w:rPr>
        <w:tab/>
        <w:t>1200 FIP-U (atbilst apmēram 4 mg)</w:t>
      </w:r>
    </w:p>
    <w:p w14:paraId="660BA5FE" w14:textId="71D53281" w:rsidR="00B80A32" w:rsidRPr="00EF0628" w:rsidRDefault="00B80A32" w:rsidP="00B80A32">
      <w:pPr>
        <w:tabs>
          <w:tab w:val="clear" w:pos="567"/>
          <w:tab w:val="right" w:pos="5245"/>
        </w:tabs>
        <w:rPr>
          <w:szCs w:val="22"/>
          <w:lang w:val="lv-LV"/>
        </w:rPr>
      </w:pPr>
      <w:r w:rsidRPr="00EF0628">
        <w:rPr>
          <w:szCs w:val="22"/>
          <w:lang w:val="lv-LV"/>
        </w:rPr>
        <w:t>Tripsīns</w:t>
      </w:r>
      <w:r w:rsidRPr="00EF0628">
        <w:rPr>
          <w:szCs w:val="22"/>
          <w:lang w:val="lv-LV"/>
        </w:rPr>
        <w:tab/>
        <w:t>120 FIP-U (atbilst apmēram 4 mg)</w:t>
      </w:r>
    </w:p>
    <w:p w14:paraId="78A6DC9F" w14:textId="35F39AE1" w:rsidR="006156F5" w:rsidRPr="00EF0628" w:rsidRDefault="00B80A32" w:rsidP="00B80A32">
      <w:pPr>
        <w:tabs>
          <w:tab w:val="clear" w:pos="567"/>
          <w:tab w:val="right" w:pos="5245"/>
        </w:tabs>
        <w:rPr>
          <w:szCs w:val="22"/>
          <w:lang w:val="lv-LV"/>
        </w:rPr>
      </w:pPr>
      <w:r w:rsidRPr="00EF0628">
        <w:rPr>
          <w:szCs w:val="22"/>
          <w:lang w:val="lv-LV"/>
        </w:rPr>
        <w:t>Papaīns</w:t>
      </w:r>
      <w:r w:rsidRPr="00EF0628">
        <w:rPr>
          <w:szCs w:val="22"/>
          <w:lang w:val="lv-LV"/>
        </w:rPr>
        <w:tab/>
        <w:t>15 FIP-U (atbilst apmēram 10 mg)</w:t>
      </w:r>
      <w:bookmarkEnd w:id="5"/>
    </w:p>
    <w:p w14:paraId="5F7F4BFD" w14:textId="77777777" w:rsidR="006156F5" w:rsidRPr="00EF0628" w:rsidRDefault="006156F5" w:rsidP="00A9226B">
      <w:pPr>
        <w:tabs>
          <w:tab w:val="clear" w:pos="567"/>
        </w:tabs>
        <w:spacing w:line="240" w:lineRule="auto"/>
        <w:rPr>
          <w:szCs w:val="22"/>
          <w:lang w:val="lv-LV"/>
        </w:rPr>
      </w:pPr>
    </w:p>
    <w:p w14:paraId="70073E17" w14:textId="6CE67794" w:rsidR="007D59FB" w:rsidRPr="00D9014F" w:rsidRDefault="007D59FB" w:rsidP="0030187A">
      <w:pPr>
        <w:pStyle w:val="Heading2"/>
        <w:rPr>
          <w:lang w:val="lv-LV"/>
        </w:rPr>
      </w:pPr>
      <w:r w:rsidRPr="00D9014F">
        <w:rPr>
          <w:lang w:val="lv-LV"/>
        </w:rPr>
        <w:t>Palīgvielas:</w:t>
      </w:r>
    </w:p>
    <w:p w14:paraId="53EECA81" w14:textId="2C666A42" w:rsidR="00C114FF" w:rsidRPr="00D9014F" w:rsidRDefault="00C114FF" w:rsidP="00A9226B">
      <w:pPr>
        <w:tabs>
          <w:tab w:val="clear" w:pos="567"/>
        </w:tabs>
        <w:spacing w:line="240" w:lineRule="auto"/>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5"/>
      </w:tblGrid>
      <w:tr w:rsidR="000A2F98" w:rsidRPr="005A4CEF" w14:paraId="3B4C68FB" w14:textId="77777777" w:rsidTr="00D9014F">
        <w:tc>
          <w:tcPr>
            <w:tcW w:w="5665" w:type="dxa"/>
            <w:vAlign w:val="center"/>
          </w:tcPr>
          <w:p w14:paraId="0ADB8C0F" w14:textId="13631E5A" w:rsidR="00B80A32" w:rsidRPr="00D9014F" w:rsidRDefault="00B80A32" w:rsidP="00617B81">
            <w:pPr>
              <w:spacing w:before="60" w:after="60"/>
              <w:rPr>
                <w:b/>
                <w:bCs/>
                <w:iCs/>
                <w:szCs w:val="22"/>
                <w:lang w:val="lv-LV"/>
              </w:rPr>
            </w:pPr>
            <w:r w:rsidRPr="00D9014F">
              <w:rPr>
                <w:b/>
                <w:bCs/>
                <w:iCs/>
                <w:szCs w:val="22"/>
                <w:lang w:val="lv-LV"/>
              </w:rPr>
              <w:t>Palīgvielu un citu sastāvdaļu kvalitatīvais sastāvs</w:t>
            </w:r>
          </w:p>
        </w:tc>
      </w:tr>
      <w:tr w:rsidR="000A2F98" w:rsidRPr="005A4CEF" w14:paraId="2E78E786" w14:textId="77777777" w:rsidTr="00D9014F">
        <w:tc>
          <w:tcPr>
            <w:tcW w:w="5665" w:type="dxa"/>
            <w:vAlign w:val="center"/>
          </w:tcPr>
          <w:p w14:paraId="7D64428A" w14:textId="5FA10AF2" w:rsidR="00B80A32" w:rsidRPr="00D9014F" w:rsidRDefault="00907341" w:rsidP="00D9014F">
            <w:pPr>
              <w:spacing w:before="60" w:after="60"/>
              <w:rPr>
                <w:iCs/>
                <w:szCs w:val="22"/>
                <w:lang w:val="lv-LV"/>
              </w:rPr>
            </w:pPr>
            <w:r>
              <w:rPr>
                <w:iCs/>
                <w:szCs w:val="22"/>
                <w:lang w:val="lv-LV"/>
              </w:rPr>
              <w:t>Hidrofobs pamatsubstances gels</w:t>
            </w:r>
            <w:r w:rsidR="00B80A32" w:rsidRPr="00D9014F">
              <w:rPr>
                <w:iCs/>
                <w:szCs w:val="22"/>
                <w:lang w:val="lv-LV"/>
              </w:rPr>
              <w:t xml:space="preserve"> (šķidrais parafīns/polietilēns, 95</w:t>
            </w:r>
            <w:r w:rsidR="00D9014F">
              <w:rPr>
                <w:iCs/>
                <w:szCs w:val="22"/>
                <w:lang w:val="lv-LV"/>
              </w:rPr>
              <w:t xml:space="preserve"> </w:t>
            </w:r>
            <w:r w:rsidR="00B80A32" w:rsidRPr="00D9014F">
              <w:rPr>
                <w:iCs/>
                <w:szCs w:val="22"/>
                <w:lang w:val="lv-LV"/>
              </w:rPr>
              <w:t>%/5 %)</w:t>
            </w:r>
          </w:p>
        </w:tc>
      </w:tr>
      <w:tr w:rsidR="00B80A32" w:rsidRPr="00EF0628" w14:paraId="3B994E71" w14:textId="77777777" w:rsidTr="00D9014F">
        <w:tc>
          <w:tcPr>
            <w:tcW w:w="5665" w:type="dxa"/>
            <w:vAlign w:val="center"/>
          </w:tcPr>
          <w:p w14:paraId="6F56C01E" w14:textId="0DB5EF61" w:rsidR="00B80A32" w:rsidRPr="00D9014F" w:rsidRDefault="00967D23" w:rsidP="00617B81">
            <w:pPr>
              <w:spacing w:before="60" w:after="60"/>
              <w:rPr>
                <w:iCs/>
                <w:szCs w:val="22"/>
                <w:lang w:val="lv-LV"/>
              </w:rPr>
            </w:pPr>
            <w:r w:rsidRPr="00EF0628">
              <w:rPr>
                <w:szCs w:val="22"/>
                <w:lang w:val="lv-LV"/>
              </w:rPr>
              <w:t>T</w:t>
            </w:r>
            <w:r w:rsidR="00B80A32" w:rsidRPr="00EF0628">
              <w:rPr>
                <w:szCs w:val="22"/>
                <w:lang w:val="lv-LV"/>
              </w:rPr>
              <w:t>riglicerīdi</w:t>
            </w:r>
            <w:r w:rsidRPr="00EF0628">
              <w:rPr>
                <w:szCs w:val="22"/>
                <w:lang w:val="lv-LV"/>
              </w:rPr>
              <w:t>, vidējas virknes</w:t>
            </w:r>
          </w:p>
        </w:tc>
      </w:tr>
    </w:tbl>
    <w:p w14:paraId="7F511C5F" w14:textId="77777777" w:rsidR="00C114FF" w:rsidRPr="00D9014F" w:rsidRDefault="00C114FF" w:rsidP="00A9226B">
      <w:pPr>
        <w:tabs>
          <w:tab w:val="clear" w:pos="567"/>
        </w:tabs>
        <w:spacing w:line="240" w:lineRule="auto"/>
        <w:rPr>
          <w:szCs w:val="22"/>
          <w:lang w:val="lv-LV"/>
        </w:rPr>
      </w:pPr>
    </w:p>
    <w:p w14:paraId="19AAB9BC" w14:textId="54D284EB" w:rsidR="004F1644" w:rsidRPr="00D9014F" w:rsidRDefault="00B80A32" w:rsidP="004F1644">
      <w:pPr>
        <w:tabs>
          <w:tab w:val="clear" w:pos="567"/>
        </w:tabs>
        <w:spacing w:line="240" w:lineRule="auto"/>
        <w:rPr>
          <w:szCs w:val="22"/>
          <w:lang w:val="lv-LV"/>
        </w:rPr>
      </w:pPr>
      <w:bookmarkStart w:id="6" w:name="b4_appearance"/>
      <w:r w:rsidRPr="00EF0628">
        <w:rPr>
          <w:szCs w:val="22"/>
          <w:lang w:val="lv-LV"/>
        </w:rPr>
        <w:t>Balta vai bāli dzeltena suspensija.</w:t>
      </w:r>
      <w:bookmarkEnd w:id="6"/>
    </w:p>
    <w:p w14:paraId="47498171" w14:textId="77777777" w:rsidR="004F1644" w:rsidRPr="00D9014F" w:rsidRDefault="004F1644" w:rsidP="00A9226B">
      <w:pPr>
        <w:tabs>
          <w:tab w:val="clear" w:pos="567"/>
        </w:tabs>
        <w:spacing w:line="240" w:lineRule="auto"/>
        <w:rPr>
          <w:szCs w:val="22"/>
          <w:lang w:val="lv-LV"/>
        </w:rPr>
      </w:pPr>
    </w:p>
    <w:p w14:paraId="5BF1B584" w14:textId="77777777" w:rsidR="004F1644" w:rsidRPr="00D9014F" w:rsidRDefault="004F1644" w:rsidP="00A9226B">
      <w:pPr>
        <w:tabs>
          <w:tab w:val="clear" w:pos="567"/>
        </w:tabs>
        <w:spacing w:line="240" w:lineRule="auto"/>
        <w:rPr>
          <w:szCs w:val="22"/>
          <w:lang w:val="lv-LV"/>
        </w:rPr>
      </w:pPr>
    </w:p>
    <w:p w14:paraId="65BA56E1" w14:textId="77777777" w:rsidR="00C114FF" w:rsidRPr="00D9014F" w:rsidRDefault="00F550BE" w:rsidP="00BB18E9">
      <w:pPr>
        <w:pStyle w:val="Heading1"/>
        <w:rPr>
          <w:lang w:val="lv-LV"/>
        </w:rPr>
      </w:pPr>
      <w:r w:rsidRPr="00D9014F">
        <w:rPr>
          <w:lang w:val="lv-LV"/>
        </w:rPr>
        <w:t>3.</w:t>
      </w:r>
      <w:r w:rsidRPr="00D9014F">
        <w:rPr>
          <w:lang w:val="lv-LV"/>
        </w:rPr>
        <w:tab/>
        <w:t>KLĪNISKĀ INFORMĀCIJA</w:t>
      </w:r>
    </w:p>
    <w:p w14:paraId="38A3E502" w14:textId="77777777" w:rsidR="00C114FF" w:rsidRPr="00D9014F" w:rsidRDefault="00C114FF" w:rsidP="00A9226B">
      <w:pPr>
        <w:tabs>
          <w:tab w:val="clear" w:pos="567"/>
        </w:tabs>
        <w:spacing w:line="240" w:lineRule="auto"/>
        <w:rPr>
          <w:szCs w:val="22"/>
          <w:lang w:val="lv-LV"/>
        </w:rPr>
      </w:pPr>
    </w:p>
    <w:p w14:paraId="02954D74" w14:textId="565462B1" w:rsidR="00C114FF" w:rsidRPr="00D9014F" w:rsidRDefault="00F550BE" w:rsidP="00D24443">
      <w:pPr>
        <w:pStyle w:val="Heading2"/>
        <w:rPr>
          <w:lang w:val="lv-LV"/>
        </w:rPr>
      </w:pPr>
      <w:r w:rsidRPr="00D9014F">
        <w:rPr>
          <w:lang w:val="lv-LV"/>
        </w:rPr>
        <w:t>3.1</w:t>
      </w:r>
      <w:r w:rsidR="000B46FB" w:rsidRPr="00D9014F">
        <w:rPr>
          <w:lang w:val="lv-LV"/>
        </w:rPr>
        <w:t>.</w:t>
      </w:r>
      <w:r w:rsidRPr="00D9014F">
        <w:rPr>
          <w:lang w:val="lv-LV"/>
        </w:rPr>
        <w:tab/>
        <w:t>Mērķsugas</w:t>
      </w:r>
    </w:p>
    <w:p w14:paraId="3C15ADE8" w14:textId="77777777" w:rsidR="008F09F2" w:rsidRPr="00D9014F" w:rsidRDefault="008F09F2" w:rsidP="00A9226B">
      <w:pPr>
        <w:tabs>
          <w:tab w:val="clear" w:pos="567"/>
        </w:tabs>
        <w:spacing w:line="240" w:lineRule="auto"/>
        <w:rPr>
          <w:szCs w:val="22"/>
          <w:lang w:val="lv-LV"/>
        </w:rPr>
      </w:pPr>
      <w:bookmarkStart w:id="7" w:name="c1_targ_spec"/>
    </w:p>
    <w:p w14:paraId="1C7EE43F" w14:textId="030D95B2" w:rsidR="00FF71E0" w:rsidRPr="00D9014F" w:rsidRDefault="008F09F2" w:rsidP="00A9226B">
      <w:pPr>
        <w:tabs>
          <w:tab w:val="clear" w:pos="567"/>
        </w:tabs>
        <w:spacing w:line="240" w:lineRule="auto"/>
        <w:rPr>
          <w:szCs w:val="22"/>
          <w:lang w:val="lv-LV"/>
        </w:rPr>
      </w:pPr>
      <w:r w:rsidRPr="00D9014F">
        <w:rPr>
          <w:szCs w:val="22"/>
          <w:lang w:val="lv-LV"/>
        </w:rPr>
        <w:t>Liellopi, cūkas, aitas</w:t>
      </w:r>
      <w:r w:rsidR="0086349B" w:rsidRPr="00D9014F">
        <w:rPr>
          <w:szCs w:val="22"/>
          <w:lang w:val="lv-LV"/>
        </w:rPr>
        <w:t>,</w:t>
      </w:r>
      <w:r w:rsidRPr="00D9014F">
        <w:rPr>
          <w:szCs w:val="22"/>
          <w:lang w:val="lv-LV"/>
        </w:rPr>
        <w:t xml:space="preserve"> kazas.</w:t>
      </w:r>
      <w:bookmarkEnd w:id="7"/>
    </w:p>
    <w:p w14:paraId="447C9F10" w14:textId="77777777" w:rsidR="00FF71E0" w:rsidRPr="00D9014F" w:rsidRDefault="00FF71E0" w:rsidP="00A9226B">
      <w:pPr>
        <w:tabs>
          <w:tab w:val="clear" w:pos="567"/>
        </w:tabs>
        <w:spacing w:line="240" w:lineRule="auto"/>
        <w:rPr>
          <w:szCs w:val="22"/>
          <w:lang w:val="lv-LV"/>
        </w:rPr>
      </w:pPr>
    </w:p>
    <w:p w14:paraId="21C9837D" w14:textId="0700DD4D" w:rsidR="00C114FF" w:rsidRPr="00D9014F" w:rsidRDefault="00F550BE" w:rsidP="00D24443">
      <w:pPr>
        <w:pStyle w:val="Heading2"/>
        <w:rPr>
          <w:lang w:val="lv-LV"/>
        </w:rPr>
      </w:pPr>
      <w:r w:rsidRPr="00D9014F">
        <w:rPr>
          <w:lang w:val="lv-LV"/>
        </w:rPr>
        <w:t>3.2</w:t>
      </w:r>
      <w:r w:rsidR="00E77619" w:rsidRPr="00D9014F">
        <w:rPr>
          <w:lang w:val="lv-LV"/>
        </w:rPr>
        <w:t>.</w:t>
      </w:r>
      <w:r w:rsidRPr="00D9014F">
        <w:rPr>
          <w:lang w:val="lv-LV"/>
        </w:rPr>
        <w:tab/>
        <w:t xml:space="preserve">Lietošanas indikācijas </w:t>
      </w:r>
      <w:r w:rsidR="000B46FB" w:rsidRPr="00D9014F">
        <w:rPr>
          <w:lang w:val="lv-LV"/>
        </w:rPr>
        <w:t>katrai mērķsugai</w:t>
      </w:r>
    </w:p>
    <w:p w14:paraId="75726F9C" w14:textId="77777777" w:rsidR="008F09F2" w:rsidRPr="00D9014F" w:rsidRDefault="008F09F2" w:rsidP="002C0ACE">
      <w:pPr>
        <w:rPr>
          <w:lang w:val="lv-LV"/>
        </w:rPr>
      </w:pPr>
      <w:bookmarkStart w:id="8" w:name="c2_ind"/>
    </w:p>
    <w:p w14:paraId="5EF90692" w14:textId="5F1C7462" w:rsidR="008F09F2" w:rsidRPr="00D9014F" w:rsidRDefault="008F09F2" w:rsidP="002C0ACE">
      <w:pPr>
        <w:rPr>
          <w:u w:val="single"/>
          <w:lang w:val="lv-LV"/>
        </w:rPr>
      </w:pPr>
      <w:r w:rsidRPr="00D9014F">
        <w:rPr>
          <w:u w:val="single"/>
          <w:lang w:val="lv-LV"/>
        </w:rPr>
        <w:t>Liellopi, cūkas, aitas</w:t>
      </w:r>
      <w:r w:rsidR="0086349B" w:rsidRPr="00D9014F">
        <w:rPr>
          <w:u w:val="single"/>
          <w:lang w:val="lv-LV"/>
        </w:rPr>
        <w:t>,</w:t>
      </w:r>
      <w:r w:rsidRPr="00D9014F">
        <w:rPr>
          <w:u w:val="single"/>
          <w:lang w:val="lv-LV"/>
        </w:rPr>
        <w:t xml:space="preserve"> kazas:</w:t>
      </w:r>
    </w:p>
    <w:p w14:paraId="4119B384" w14:textId="71F31C87" w:rsidR="00FF71E0" w:rsidRPr="00D9014F" w:rsidRDefault="00EA2FFA" w:rsidP="002C0ACE">
      <w:pPr>
        <w:rPr>
          <w:lang w:val="lv-LV"/>
        </w:rPr>
      </w:pPr>
      <w:r>
        <w:rPr>
          <w:lang w:val="lv-LV"/>
        </w:rPr>
        <w:t>P</w:t>
      </w:r>
      <w:r w:rsidR="00907341">
        <w:rPr>
          <w:lang w:val="lv-LV"/>
        </w:rPr>
        <w:t>apildu terapija</w:t>
      </w:r>
      <w:r>
        <w:rPr>
          <w:lang w:val="lv-LV"/>
        </w:rPr>
        <w:t>i</w:t>
      </w:r>
      <w:r w:rsidR="00907341">
        <w:rPr>
          <w:lang w:val="lv-LV"/>
        </w:rPr>
        <w:t xml:space="preserve"> </w:t>
      </w:r>
      <w:r>
        <w:rPr>
          <w:lang w:val="lv-LV"/>
        </w:rPr>
        <w:t>šādu</w:t>
      </w:r>
      <w:r w:rsidR="008F09F2" w:rsidRPr="00D9014F">
        <w:rPr>
          <w:lang w:val="lv-LV"/>
        </w:rPr>
        <w:t xml:space="preserve"> infekcijas slimību, kuras norisinās ar eksudāciju</w:t>
      </w:r>
      <w:r w:rsidR="00907341">
        <w:rPr>
          <w:lang w:val="lv-LV"/>
        </w:rPr>
        <w:t xml:space="preserve">, gadījumā </w:t>
      </w:r>
      <w:r w:rsidR="008F09F2" w:rsidRPr="00D9014F">
        <w:rPr>
          <w:lang w:val="lv-LV"/>
        </w:rPr>
        <w:t>– plaušu, tesme</w:t>
      </w:r>
      <w:r w:rsidR="00147868" w:rsidRPr="00D9014F">
        <w:rPr>
          <w:lang w:val="lv-LV"/>
        </w:rPr>
        <w:t>ņa un</w:t>
      </w:r>
      <w:r w:rsidR="008F09F2" w:rsidRPr="00D9014F">
        <w:rPr>
          <w:lang w:val="lv-LV"/>
        </w:rPr>
        <w:t xml:space="preserve"> nagu infekcijas, artrīts, pēcdzemdību slimības, flegmona, panarīcijs, aktinomikoze, papilomatoze, kā arī audzēji pirms</w:t>
      </w:r>
      <w:r w:rsidR="00147868" w:rsidRPr="00D9014F">
        <w:rPr>
          <w:lang w:val="lv-LV"/>
        </w:rPr>
        <w:t>operācijas</w:t>
      </w:r>
      <w:r w:rsidR="008F09F2" w:rsidRPr="00D9014F">
        <w:rPr>
          <w:lang w:val="lv-LV"/>
        </w:rPr>
        <w:t xml:space="preserve"> un pēcoperācijas stadijās.</w:t>
      </w:r>
      <w:bookmarkEnd w:id="8"/>
    </w:p>
    <w:p w14:paraId="6FD615B6" w14:textId="77777777" w:rsidR="00FF71E0" w:rsidRPr="00D9014F" w:rsidRDefault="00FF71E0" w:rsidP="002C0ACE">
      <w:pPr>
        <w:rPr>
          <w:lang w:val="lv-LV"/>
        </w:rPr>
      </w:pPr>
    </w:p>
    <w:p w14:paraId="09E73C31" w14:textId="08710E0D" w:rsidR="00C114FF" w:rsidRPr="00D9014F" w:rsidRDefault="00F550BE" w:rsidP="00D24443">
      <w:pPr>
        <w:pStyle w:val="Heading2"/>
        <w:rPr>
          <w:lang w:val="lv-LV"/>
        </w:rPr>
      </w:pPr>
      <w:r w:rsidRPr="00D9014F">
        <w:rPr>
          <w:lang w:val="lv-LV"/>
        </w:rPr>
        <w:t>3.3</w:t>
      </w:r>
      <w:r w:rsidR="00E77619" w:rsidRPr="00D9014F">
        <w:rPr>
          <w:lang w:val="lv-LV"/>
        </w:rPr>
        <w:t>.</w:t>
      </w:r>
      <w:r w:rsidRPr="00D9014F">
        <w:rPr>
          <w:lang w:val="lv-LV"/>
        </w:rPr>
        <w:tab/>
        <w:t>Kontrindikācijas</w:t>
      </w:r>
    </w:p>
    <w:p w14:paraId="06FCC9B8" w14:textId="77777777" w:rsidR="00C114FF" w:rsidRPr="00D9014F" w:rsidRDefault="00C114FF" w:rsidP="00145C3F">
      <w:pPr>
        <w:tabs>
          <w:tab w:val="clear" w:pos="567"/>
        </w:tabs>
        <w:spacing w:line="240" w:lineRule="auto"/>
        <w:rPr>
          <w:szCs w:val="22"/>
          <w:lang w:val="lv-LV"/>
        </w:rPr>
      </w:pPr>
    </w:p>
    <w:p w14:paraId="088FA563" w14:textId="1562F29B" w:rsidR="00FF71E0" w:rsidRPr="00D9014F" w:rsidRDefault="008F09F2" w:rsidP="00145C3F">
      <w:pPr>
        <w:tabs>
          <w:tab w:val="clear" w:pos="567"/>
        </w:tabs>
        <w:spacing w:line="240" w:lineRule="auto"/>
        <w:rPr>
          <w:szCs w:val="22"/>
          <w:lang w:val="lv-LV"/>
        </w:rPr>
      </w:pPr>
      <w:bookmarkStart w:id="9" w:name="c3_contr_ind"/>
      <w:r w:rsidRPr="00D9014F">
        <w:rPr>
          <w:szCs w:val="22"/>
          <w:lang w:val="lv-LV"/>
        </w:rPr>
        <w:t xml:space="preserve">Nelietot gadījumos, ja konstatēta pastiprināta jutība pret aktīvo vielu vai pret </w:t>
      </w:r>
      <w:r w:rsidR="00056239" w:rsidRPr="00D9014F">
        <w:rPr>
          <w:szCs w:val="22"/>
          <w:lang w:val="lv-LV"/>
        </w:rPr>
        <w:t xml:space="preserve">jebkuru </w:t>
      </w:r>
      <w:r w:rsidRPr="00D9014F">
        <w:rPr>
          <w:szCs w:val="22"/>
          <w:lang w:val="lv-LV"/>
        </w:rPr>
        <w:t>no palīgvielām.</w:t>
      </w:r>
      <w:bookmarkEnd w:id="9"/>
    </w:p>
    <w:p w14:paraId="14055AE1" w14:textId="77777777" w:rsidR="00C114FF" w:rsidRPr="00D9014F" w:rsidRDefault="00C114FF" w:rsidP="00A9226B">
      <w:pPr>
        <w:tabs>
          <w:tab w:val="clear" w:pos="567"/>
        </w:tabs>
        <w:spacing w:line="240" w:lineRule="auto"/>
        <w:rPr>
          <w:szCs w:val="22"/>
          <w:lang w:val="lv-LV"/>
        </w:rPr>
      </w:pPr>
    </w:p>
    <w:p w14:paraId="2C7C17D2" w14:textId="7B766F71" w:rsidR="00C114FF" w:rsidRPr="00D9014F" w:rsidRDefault="00F550BE" w:rsidP="00D24443">
      <w:pPr>
        <w:pStyle w:val="Heading2"/>
        <w:rPr>
          <w:lang w:val="lv-LV"/>
        </w:rPr>
      </w:pPr>
      <w:r w:rsidRPr="00D9014F">
        <w:rPr>
          <w:lang w:val="lv-LV"/>
        </w:rPr>
        <w:t>3.4</w:t>
      </w:r>
      <w:r w:rsidR="00E77619" w:rsidRPr="00D9014F">
        <w:rPr>
          <w:lang w:val="lv-LV"/>
        </w:rPr>
        <w:t>.</w:t>
      </w:r>
      <w:r w:rsidRPr="00D9014F">
        <w:rPr>
          <w:lang w:val="lv-LV"/>
        </w:rPr>
        <w:tab/>
        <w:t>Īpaši brīdinājumi</w:t>
      </w:r>
    </w:p>
    <w:p w14:paraId="2FAAA1F7" w14:textId="77777777" w:rsidR="00C114FF" w:rsidRDefault="00C114FF" w:rsidP="00145C3F">
      <w:pPr>
        <w:tabs>
          <w:tab w:val="clear" w:pos="567"/>
        </w:tabs>
        <w:spacing w:line="240" w:lineRule="auto"/>
        <w:rPr>
          <w:szCs w:val="22"/>
          <w:lang w:val="lv-LV"/>
        </w:rPr>
      </w:pPr>
    </w:p>
    <w:p w14:paraId="3D31E786" w14:textId="07B00312" w:rsidR="00907341" w:rsidRPr="00D9014F" w:rsidRDefault="00907341" w:rsidP="00145C3F">
      <w:pPr>
        <w:tabs>
          <w:tab w:val="clear" w:pos="567"/>
        </w:tabs>
        <w:spacing w:line="240" w:lineRule="auto"/>
        <w:rPr>
          <w:szCs w:val="22"/>
          <w:lang w:val="lv-LV"/>
        </w:rPr>
      </w:pPr>
      <w:r>
        <w:rPr>
          <w:szCs w:val="22"/>
          <w:lang w:val="lv-LV"/>
        </w:rPr>
        <w:t>Nav.</w:t>
      </w:r>
    </w:p>
    <w:p w14:paraId="56515CE9" w14:textId="22DA4AFC" w:rsidR="00B77849" w:rsidRPr="00D9014F" w:rsidRDefault="00B77849" w:rsidP="00145C3F">
      <w:pPr>
        <w:tabs>
          <w:tab w:val="clear" w:pos="567"/>
        </w:tabs>
        <w:spacing w:line="240" w:lineRule="auto"/>
        <w:rPr>
          <w:szCs w:val="22"/>
          <w:lang w:val="lv-LV"/>
        </w:rPr>
      </w:pPr>
    </w:p>
    <w:p w14:paraId="3F6B87A5" w14:textId="649EB28E" w:rsidR="00C114FF" w:rsidRPr="00D9014F" w:rsidRDefault="00F550BE" w:rsidP="008F09F2">
      <w:pPr>
        <w:pStyle w:val="Heading2"/>
        <w:ind w:left="0" w:firstLine="0"/>
        <w:rPr>
          <w:lang w:val="lv-LV"/>
        </w:rPr>
      </w:pPr>
      <w:r w:rsidRPr="00D9014F">
        <w:rPr>
          <w:lang w:val="lv-LV"/>
        </w:rPr>
        <w:t>3.5</w:t>
      </w:r>
      <w:r w:rsidR="00E77619" w:rsidRPr="00D9014F">
        <w:rPr>
          <w:lang w:val="lv-LV"/>
        </w:rPr>
        <w:t>.</w:t>
      </w:r>
      <w:r w:rsidRPr="00D9014F">
        <w:rPr>
          <w:lang w:val="lv-LV"/>
        </w:rPr>
        <w:tab/>
        <w:t>Īpaši piesardzības pasākumi lietošanā</w:t>
      </w:r>
    </w:p>
    <w:p w14:paraId="1B3FA933" w14:textId="77777777" w:rsidR="00C114FF" w:rsidRPr="00D9014F" w:rsidRDefault="00C114FF" w:rsidP="00145C3F">
      <w:pPr>
        <w:tabs>
          <w:tab w:val="clear" w:pos="567"/>
        </w:tabs>
        <w:spacing w:line="240" w:lineRule="auto"/>
        <w:rPr>
          <w:szCs w:val="22"/>
          <w:lang w:val="lv-LV"/>
        </w:rPr>
      </w:pPr>
    </w:p>
    <w:p w14:paraId="744ABE59" w14:textId="4AA19D44" w:rsidR="00C114FF" w:rsidRPr="00D9014F" w:rsidRDefault="00F550BE" w:rsidP="00303832">
      <w:pPr>
        <w:pStyle w:val="Heading3"/>
        <w:rPr>
          <w:lang w:val="lv-LV"/>
        </w:rPr>
      </w:pPr>
      <w:r w:rsidRPr="00D9014F">
        <w:rPr>
          <w:lang w:val="lv-LV"/>
        </w:rPr>
        <w:t>Īpaši piesardzības pasākumi drošai lietošanai mērķsugām:</w:t>
      </w:r>
    </w:p>
    <w:p w14:paraId="20525CED" w14:textId="77E72F19" w:rsidR="005004F6" w:rsidRPr="00D9014F" w:rsidRDefault="008F09F2" w:rsidP="00145C3F">
      <w:pPr>
        <w:tabs>
          <w:tab w:val="clear" w:pos="567"/>
        </w:tabs>
        <w:spacing w:line="240" w:lineRule="auto"/>
        <w:rPr>
          <w:szCs w:val="22"/>
          <w:lang w:val="lv-LV"/>
        </w:rPr>
      </w:pPr>
      <w:bookmarkStart w:id="10" w:name="c51_sp_prec_traget"/>
      <w:r w:rsidRPr="00D9014F">
        <w:rPr>
          <w:szCs w:val="22"/>
          <w:lang w:val="lv-LV"/>
        </w:rPr>
        <w:t>Nav.</w:t>
      </w:r>
    </w:p>
    <w:bookmarkEnd w:id="10"/>
    <w:p w14:paraId="72755EB4" w14:textId="271D0B97" w:rsidR="00C114FF" w:rsidRPr="00D9014F" w:rsidRDefault="00C114FF" w:rsidP="00145C3F">
      <w:pPr>
        <w:tabs>
          <w:tab w:val="clear" w:pos="567"/>
        </w:tabs>
        <w:spacing w:line="240" w:lineRule="auto"/>
        <w:rPr>
          <w:szCs w:val="22"/>
          <w:lang w:val="lv-LV"/>
        </w:rPr>
      </w:pPr>
    </w:p>
    <w:p w14:paraId="156FB2FD" w14:textId="53384443" w:rsidR="00C114FF" w:rsidRPr="00D9014F" w:rsidRDefault="00F550BE" w:rsidP="00303832">
      <w:pPr>
        <w:pStyle w:val="Heading3"/>
        <w:rPr>
          <w:lang w:val="lv-LV"/>
        </w:rPr>
      </w:pPr>
      <w:r w:rsidRPr="00D9014F">
        <w:rPr>
          <w:lang w:val="lv-LV"/>
        </w:rPr>
        <w:t xml:space="preserve">Īpaši piesardzības pasākumi, kas jāievēro personai, kura ievada veterinārās zāles dzīvniekiem: </w:t>
      </w:r>
    </w:p>
    <w:p w14:paraId="4DF41832" w14:textId="7B06D6B4" w:rsidR="005004F6" w:rsidRPr="00D9014F" w:rsidRDefault="008F09F2" w:rsidP="00A9226B">
      <w:pPr>
        <w:tabs>
          <w:tab w:val="clear" w:pos="567"/>
        </w:tabs>
        <w:spacing w:line="240" w:lineRule="auto"/>
        <w:rPr>
          <w:lang w:val="lv-LV"/>
        </w:rPr>
      </w:pPr>
      <w:bookmarkStart w:id="11" w:name="c52_sp_prec_admin"/>
      <w:r w:rsidRPr="00D9014F">
        <w:rPr>
          <w:lang w:val="lv-LV"/>
        </w:rPr>
        <w:t>Ja notikusi nejauša saskare ar ādu vai gļotādām, skarto ādu mazgāt ar lielu daudzumu ūdens un ziepēm, savukārt skarto gļotādu skalot ar lielu daudzumu ūdens, lai izvairītos no komplikācijām.</w:t>
      </w:r>
    </w:p>
    <w:bookmarkEnd w:id="11"/>
    <w:p w14:paraId="2C8E21F6" w14:textId="77777777" w:rsidR="00F04CA9" w:rsidRPr="00D9014F" w:rsidRDefault="00F04CA9" w:rsidP="00A9226B">
      <w:pPr>
        <w:tabs>
          <w:tab w:val="clear" w:pos="567"/>
        </w:tabs>
        <w:spacing w:line="240" w:lineRule="auto"/>
        <w:rPr>
          <w:szCs w:val="22"/>
          <w:lang w:val="lv-LV"/>
        </w:rPr>
      </w:pPr>
    </w:p>
    <w:p w14:paraId="72FE9288" w14:textId="278BB60C" w:rsidR="00C114FF" w:rsidRPr="00D9014F" w:rsidRDefault="00F550BE" w:rsidP="00D24443">
      <w:pPr>
        <w:pStyle w:val="Heading2"/>
        <w:rPr>
          <w:lang w:val="lv-LV"/>
        </w:rPr>
      </w:pPr>
      <w:r w:rsidRPr="00D9014F">
        <w:rPr>
          <w:lang w:val="lv-LV"/>
        </w:rPr>
        <w:lastRenderedPageBreak/>
        <w:t>3.6</w:t>
      </w:r>
      <w:r w:rsidR="00E77619" w:rsidRPr="00D9014F">
        <w:rPr>
          <w:lang w:val="lv-LV"/>
        </w:rPr>
        <w:t>.</w:t>
      </w:r>
      <w:r w:rsidRPr="00D9014F">
        <w:rPr>
          <w:lang w:val="lv-LV"/>
        </w:rPr>
        <w:tab/>
      </w:r>
      <w:r w:rsidR="000B46FB" w:rsidRPr="00D9014F">
        <w:rPr>
          <w:lang w:val="lv-LV"/>
        </w:rPr>
        <w:t>B</w:t>
      </w:r>
      <w:r w:rsidRPr="00D9014F">
        <w:rPr>
          <w:lang w:val="lv-LV"/>
        </w:rPr>
        <w:t>lakusparādības</w:t>
      </w:r>
    </w:p>
    <w:p w14:paraId="62183981" w14:textId="77777777" w:rsidR="008F09F2" w:rsidRPr="00D9014F" w:rsidRDefault="008F09F2" w:rsidP="00AD0710">
      <w:pPr>
        <w:tabs>
          <w:tab w:val="clear" w:pos="567"/>
        </w:tabs>
        <w:spacing w:line="240" w:lineRule="auto"/>
        <w:rPr>
          <w:szCs w:val="22"/>
          <w:lang w:val="lv-LV"/>
        </w:rPr>
      </w:pPr>
      <w:bookmarkStart w:id="12" w:name="c6_adv_ev"/>
    </w:p>
    <w:p w14:paraId="5C86C71E" w14:textId="77777777" w:rsidR="00C479E2" w:rsidRPr="00D9014F" w:rsidRDefault="00C479E2" w:rsidP="00C479E2">
      <w:pPr>
        <w:tabs>
          <w:tab w:val="clear" w:pos="567"/>
        </w:tabs>
        <w:spacing w:line="240" w:lineRule="auto"/>
        <w:rPr>
          <w:szCs w:val="22"/>
          <w:lang w:val="lv-LV"/>
        </w:rPr>
      </w:pPr>
      <w:r w:rsidRPr="00D9014F">
        <w:rPr>
          <w:szCs w:val="22"/>
          <w:lang w:val="lv-LV"/>
        </w:rPr>
        <w:t>Liellopi, cūkas, aitas un kazas</w:t>
      </w:r>
      <w:r w:rsidRPr="00D9014F">
        <w:rPr>
          <w:lang w:val="lv-LV"/>
        </w:rPr>
        <w:t>:</w:t>
      </w:r>
    </w:p>
    <w:p w14:paraId="3991B56C" w14:textId="77777777" w:rsidR="00C479E2" w:rsidRPr="00D9014F" w:rsidRDefault="00C479E2" w:rsidP="00C479E2">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A2F98" w:rsidRPr="00EF0628" w14:paraId="232B04E6" w14:textId="77777777" w:rsidTr="00462787">
        <w:tc>
          <w:tcPr>
            <w:tcW w:w="2500" w:type="pct"/>
          </w:tcPr>
          <w:p w14:paraId="25E9BCD0" w14:textId="2BDE8B9E" w:rsidR="00C479E2" w:rsidRPr="00D9014F" w:rsidRDefault="00C479E2" w:rsidP="00462787">
            <w:pPr>
              <w:spacing w:before="60" w:after="60"/>
              <w:rPr>
                <w:lang w:val="lv-LV"/>
              </w:rPr>
            </w:pPr>
            <w:r w:rsidRPr="00D9014F">
              <w:rPr>
                <w:lang w:val="lv-LV"/>
              </w:rPr>
              <w:t>Nenoteikt</w:t>
            </w:r>
            <w:r w:rsidR="00056239" w:rsidRPr="00D9014F">
              <w:rPr>
                <w:lang w:val="lv-LV"/>
              </w:rPr>
              <w:t>s</w:t>
            </w:r>
            <w:r w:rsidRPr="00D9014F">
              <w:rPr>
                <w:lang w:val="lv-LV"/>
              </w:rPr>
              <w:t xml:space="preserve"> biežums </w:t>
            </w:r>
          </w:p>
          <w:p w14:paraId="12FD4378" w14:textId="77777777" w:rsidR="00C479E2" w:rsidRPr="00D9014F" w:rsidRDefault="00C479E2" w:rsidP="00462787">
            <w:pPr>
              <w:spacing w:before="60" w:after="60"/>
              <w:rPr>
                <w:lang w:val="lv-LV"/>
              </w:rPr>
            </w:pPr>
            <w:r w:rsidRPr="00D9014F">
              <w:rPr>
                <w:lang w:val="lv-LV"/>
              </w:rPr>
              <w:t>(nevar noteikt pēc pieejamajiem datiem):</w:t>
            </w:r>
          </w:p>
        </w:tc>
        <w:tc>
          <w:tcPr>
            <w:tcW w:w="2500" w:type="pct"/>
          </w:tcPr>
          <w:p w14:paraId="19120626" w14:textId="77777777" w:rsidR="00C479E2" w:rsidRPr="00D9014F" w:rsidRDefault="00C479E2" w:rsidP="00462787">
            <w:pPr>
              <w:spacing w:before="60" w:after="60"/>
              <w:rPr>
                <w:lang w:val="lv-LV"/>
              </w:rPr>
            </w:pPr>
            <w:r w:rsidRPr="00D9014F">
              <w:rPr>
                <w:lang w:val="lv-LV"/>
              </w:rPr>
              <w:t>Drudzis</w:t>
            </w:r>
            <w:r w:rsidRPr="00D9014F">
              <w:rPr>
                <w:vertAlign w:val="superscript"/>
                <w:lang w:val="lv-LV"/>
              </w:rPr>
              <w:t>1</w:t>
            </w:r>
          </w:p>
          <w:p w14:paraId="63829214" w14:textId="77777777" w:rsidR="00C479E2" w:rsidRPr="00D9014F" w:rsidRDefault="00C479E2" w:rsidP="00462787">
            <w:pPr>
              <w:spacing w:before="60" w:after="60"/>
              <w:rPr>
                <w:lang w:val="lv-LV"/>
              </w:rPr>
            </w:pPr>
            <w:r w:rsidRPr="00D9014F">
              <w:rPr>
                <w:lang w:val="lv-LV"/>
              </w:rPr>
              <w:t>Iekaisums injekcijas vietā</w:t>
            </w:r>
            <w:r w:rsidRPr="00D9014F">
              <w:rPr>
                <w:vertAlign w:val="superscript"/>
                <w:lang w:val="lv-LV"/>
              </w:rPr>
              <w:t>1,2</w:t>
            </w:r>
          </w:p>
        </w:tc>
      </w:tr>
    </w:tbl>
    <w:p w14:paraId="4467BA28" w14:textId="139EFD40" w:rsidR="00C479E2" w:rsidRPr="00D9014F" w:rsidRDefault="00C479E2" w:rsidP="00C479E2">
      <w:pPr>
        <w:tabs>
          <w:tab w:val="clear" w:pos="567"/>
        </w:tabs>
        <w:spacing w:line="240" w:lineRule="auto"/>
        <w:rPr>
          <w:sz w:val="20"/>
          <w:lang w:val="lv-LV"/>
        </w:rPr>
      </w:pPr>
      <w:r w:rsidRPr="00D9014F">
        <w:rPr>
          <w:sz w:val="20"/>
          <w:vertAlign w:val="superscript"/>
          <w:lang w:val="lv-LV"/>
        </w:rPr>
        <w:t>1</w:t>
      </w:r>
      <w:r w:rsidRPr="00D9014F">
        <w:rPr>
          <w:sz w:val="20"/>
          <w:lang w:val="lv-LV"/>
        </w:rPr>
        <w:t xml:space="preserve"> </w:t>
      </w:r>
      <w:r w:rsidR="00907341">
        <w:rPr>
          <w:sz w:val="20"/>
          <w:lang w:val="lv-LV"/>
        </w:rPr>
        <w:t>I</w:t>
      </w:r>
      <w:r w:rsidRPr="00D9014F">
        <w:rPr>
          <w:sz w:val="20"/>
          <w:lang w:val="lv-LV"/>
        </w:rPr>
        <w:t>zraisa sistēmiskas, nespecifiskas imūnreakcijas aktivizēšanās</w:t>
      </w:r>
    </w:p>
    <w:p w14:paraId="2BEE54BE" w14:textId="561C38B4" w:rsidR="008F09F2" w:rsidRPr="00D9014F" w:rsidRDefault="00C479E2" w:rsidP="00AD0710">
      <w:pPr>
        <w:tabs>
          <w:tab w:val="clear" w:pos="567"/>
        </w:tabs>
        <w:spacing w:line="240" w:lineRule="auto"/>
        <w:rPr>
          <w:sz w:val="20"/>
          <w:lang w:val="lv-LV"/>
        </w:rPr>
      </w:pPr>
      <w:r w:rsidRPr="00D9014F">
        <w:rPr>
          <w:sz w:val="20"/>
          <w:vertAlign w:val="superscript"/>
          <w:lang w:val="lv-LV"/>
        </w:rPr>
        <w:t>2</w:t>
      </w:r>
      <w:r w:rsidRPr="00D9014F">
        <w:rPr>
          <w:sz w:val="20"/>
          <w:lang w:val="lv-LV"/>
        </w:rPr>
        <w:t xml:space="preserve"> Viegla</w:t>
      </w:r>
    </w:p>
    <w:bookmarkEnd w:id="12"/>
    <w:p w14:paraId="20EBB52B" w14:textId="77777777" w:rsidR="00B90393" w:rsidRPr="00D9014F" w:rsidRDefault="00B90393" w:rsidP="00AD0710">
      <w:pPr>
        <w:tabs>
          <w:tab w:val="clear" w:pos="567"/>
        </w:tabs>
        <w:spacing w:line="240" w:lineRule="auto"/>
        <w:rPr>
          <w:szCs w:val="22"/>
          <w:lang w:val="lv-LV"/>
        </w:rPr>
      </w:pPr>
    </w:p>
    <w:p w14:paraId="5C7B4437" w14:textId="57D5565E" w:rsidR="007C2447" w:rsidRPr="00D9014F" w:rsidRDefault="00F550BE" w:rsidP="00247A48">
      <w:pPr>
        <w:rPr>
          <w:lang w:val="lv-LV"/>
        </w:rPr>
      </w:pPr>
      <w:bookmarkStart w:id="13" w:name="_Hlk66891708"/>
      <w:r w:rsidRPr="00D9014F">
        <w:rPr>
          <w:lang w:val="lv-LV"/>
        </w:rPr>
        <w:t>Ir svarīgi ziņot par blakusparādībām.</w:t>
      </w:r>
      <w:r w:rsidR="006C78AB" w:rsidRPr="00D9014F">
        <w:rPr>
          <w:lang w:val="lv-LV"/>
        </w:rPr>
        <w:t xml:space="preserve"> Tas ļauj pastāvīgi uzraudzīt veterināro zāļu drošumu. Ziņojumus vēlams nosūtīt ar veterinārārsta starpniecību vai nu </w:t>
      </w:r>
      <w:r w:rsidR="009B3085" w:rsidRPr="00D9014F">
        <w:rPr>
          <w:lang w:val="lv-LV"/>
        </w:rPr>
        <w:t>tirdzniecības atļaujas turētājam</w:t>
      </w:r>
      <w:r w:rsidR="006C78AB" w:rsidRPr="00D9014F">
        <w:rPr>
          <w:lang w:val="lv-LV"/>
        </w:rPr>
        <w:t xml:space="preserve"> vai tā vietējam pārstāvim vai valsts kompetentajai iestādei, izmantojot </w:t>
      </w:r>
      <w:r w:rsidRPr="00D9014F">
        <w:rPr>
          <w:lang w:val="lv-LV"/>
        </w:rPr>
        <w:t>nacionālo</w:t>
      </w:r>
      <w:r w:rsidR="00B5634E" w:rsidRPr="00D9014F">
        <w:rPr>
          <w:lang w:val="lv-LV"/>
        </w:rPr>
        <w:t xml:space="preserve"> </w:t>
      </w:r>
      <w:r w:rsidR="006C78AB" w:rsidRPr="00D9014F">
        <w:rPr>
          <w:lang w:val="lv-LV"/>
        </w:rPr>
        <w:t>ziņošanas sistēmu. Attiecīgo kontaktinformāciju skatīt lietošanas instrukcij</w:t>
      </w:r>
      <w:r w:rsidR="00EE32C0" w:rsidRPr="00D9014F">
        <w:rPr>
          <w:lang w:val="lv-LV"/>
        </w:rPr>
        <w:t>ā</w:t>
      </w:r>
      <w:r w:rsidR="006C78AB" w:rsidRPr="00D9014F">
        <w:rPr>
          <w:lang w:val="lv-LV"/>
        </w:rPr>
        <w:t>.</w:t>
      </w:r>
    </w:p>
    <w:p w14:paraId="0DE670A3" w14:textId="54F4341E" w:rsidR="0096755F" w:rsidRPr="00D9014F" w:rsidRDefault="0096755F" w:rsidP="00247A48">
      <w:pPr>
        <w:rPr>
          <w:lang w:val="lv-LV"/>
        </w:rPr>
      </w:pPr>
    </w:p>
    <w:bookmarkEnd w:id="13"/>
    <w:p w14:paraId="65434A4D" w14:textId="44713212" w:rsidR="00C114FF" w:rsidRPr="00D9014F" w:rsidRDefault="00F550BE" w:rsidP="00D24443">
      <w:pPr>
        <w:pStyle w:val="Heading2"/>
        <w:rPr>
          <w:lang w:val="lv-LV"/>
        </w:rPr>
      </w:pPr>
      <w:r w:rsidRPr="00D9014F">
        <w:rPr>
          <w:lang w:val="lv-LV"/>
        </w:rPr>
        <w:t>3.7</w:t>
      </w:r>
      <w:r w:rsidR="00E77619" w:rsidRPr="00D9014F">
        <w:rPr>
          <w:lang w:val="lv-LV"/>
        </w:rPr>
        <w:t>.</w:t>
      </w:r>
      <w:r w:rsidRPr="00D9014F">
        <w:rPr>
          <w:lang w:val="lv-LV"/>
        </w:rPr>
        <w:tab/>
        <w:t>Lietošana grūsnības, laktācijas vai dēšanas laikā</w:t>
      </w:r>
    </w:p>
    <w:p w14:paraId="61865B17" w14:textId="77777777" w:rsidR="00C114FF" w:rsidRPr="00D9014F" w:rsidRDefault="00C114FF" w:rsidP="00145C3F">
      <w:pPr>
        <w:tabs>
          <w:tab w:val="clear" w:pos="567"/>
        </w:tabs>
        <w:spacing w:line="240" w:lineRule="auto"/>
        <w:rPr>
          <w:szCs w:val="22"/>
          <w:lang w:val="lv-LV"/>
        </w:rPr>
      </w:pPr>
    </w:p>
    <w:p w14:paraId="17701253" w14:textId="6AC6C3ED" w:rsidR="00C114FF" w:rsidRPr="00D9014F" w:rsidRDefault="00F550BE" w:rsidP="000A57C6">
      <w:pPr>
        <w:pStyle w:val="Heading3"/>
        <w:rPr>
          <w:lang w:val="lv-LV"/>
        </w:rPr>
      </w:pPr>
      <w:r w:rsidRPr="00D9014F">
        <w:rPr>
          <w:lang w:val="lv-LV"/>
        </w:rPr>
        <w:t>Grūsnība</w:t>
      </w:r>
      <w:r w:rsidR="008F09F2" w:rsidRPr="00D9014F">
        <w:rPr>
          <w:lang w:val="lv-LV"/>
        </w:rPr>
        <w:t xml:space="preserve"> </w:t>
      </w:r>
      <w:r w:rsidRPr="00D9014F">
        <w:rPr>
          <w:lang w:val="lv-LV"/>
        </w:rPr>
        <w:t>un laktācija:</w:t>
      </w:r>
    </w:p>
    <w:p w14:paraId="70791C39" w14:textId="4F175318" w:rsidR="005004F6" w:rsidRPr="00D9014F" w:rsidRDefault="008F09F2" w:rsidP="00145C3F">
      <w:pPr>
        <w:tabs>
          <w:tab w:val="clear" w:pos="567"/>
        </w:tabs>
        <w:spacing w:line="240" w:lineRule="auto"/>
        <w:rPr>
          <w:szCs w:val="22"/>
          <w:lang w:val="lv-LV"/>
        </w:rPr>
      </w:pPr>
      <w:bookmarkStart w:id="14" w:name="c7_preg_lact"/>
      <w:r w:rsidRPr="00D9014F">
        <w:rPr>
          <w:szCs w:val="22"/>
          <w:lang w:val="lv-LV"/>
        </w:rPr>
        <w:t xml:space="preserve">Nav noteikts </w:t>
      </w:r>
      <w:r w:rsidR="00056239" w:rsidRPr="00D9014F">
        <w:rPr>
          <w:szCs w:val="22"/>
          <w:lang w:val="lv-LV"/>
        </w:rPr>
        <w:t xml:space="preserve">šo </w:t>
      </w:r>
      <w:r w:rsidRPr="00D9014F">
        <w:rPr>
          <w:szCs w:val="22"/>
          <w:lang w:val="lv-LV"/>
        </w:rPr>
        <w:t xml:space="preserve">veterināro zāļu </w:t>
      </w:r>
      <w:r w:rsidR="00056239" w:rsidRPr="00D9014F">
        <w:rPr>
          <w:szCs w:val="22"/>
          <w:lang w:val="lv-LV"/>
        </w:rPr>
        <w:t xml:space="preserve">drošums </w:t>
      </w:r>
      <w:r w:rsidRPr="00D9014F">
        <w:rPr>
          <w:szCs w:val="22"/>
          <w:lang w:val="lv-LV"/>
        </w:rPr>
        <w:t>grūsnības un laktācijas laikā.</w:t>
      </w:r>
    </w:p>
    <w:bookmarkEnd w:id="14"/>
    <w:p w14:paraId="24F80469" w14:textId="77777777" w:rsidR="00C114FF" w:rsidRPr="00D9014F" w:rsidRDefault="00C114FF" w:rsidP="00A9226B">
      <w:pPr>
        <w:tabs>
          <w:tab w:val="clear" w:pos="567"/>
        </w:tabs>
        <w:spacing w:line="240" w:lineRule="auto"/>
        <w:rPr>
          <w:szCs w:val="22"/>
          <w:lang w:val="lv-LV"/>
        </w:rPr>
      </w:pPr>
    </w:p>
    <w:p w14:paraId="59CE05C9" w14:textId="4BE5A852" w:rsidR="00C114FF" w:rsidRPr="00D9014F" w:rsidRDefault="00F550BE" w:rsidP="00D24443">
      <w:pPr>
        <w:pStyle w:val="Heading2"/>
        <w:rPr>
          <w:lang w:val="lv-LV"/>
        </w:rPr>
      </w:pPr>
      <w:r w:rsidRPr="00D9014F">
        <w:rPr>
          <w:lang w:val="lv-LV"/>
        </w:rPr>
        <w:t>3.8</w:t>
      </w:r>
      <w:r w:rsidR="00E77619" w:rsidRPr="00D9014F">
        <w:rPr>
          <w:lang w:val="lv-LV"/>
        </w:rPr>
        <w:t>.</w:t>
      </w:r>
      <w:r w:rsidRPr="00D9014F">
        <w:rPr>
          <w:lang w:val="lv-LV"/>
        </w:rPr>
        <w:tab/>
        <w:t>Mijiedarbība ar citām zālēm un citi mijiedarbības veidi</w:t>
      </w:r>
    </w:p>
    <w:p w14:paraId="4FC0E176" w14:textId="77777777" w:rsidR="00C114FF" w:rsidRPr="00D9014F" w:rsidRDefault="00C114FF" w:rsidP="00145C3F">
      <w:pPr>
        <w:tabs>
          <w:tab w:val="clear" w:pos="567"/>
        </w:tabs>
        <w:spacing w:line="240" w:lineRule="auto"/>
        <w:rPr>
          <w:szCs w:val="22"/>
          <w:lang w:val="lv-LV"/>
        </w:rPr>
      </w:pPr>
    </w:p>
    <w:p w14:paraId="5B85CCE1" w14:textId="7FEC9F7E" w:rsidR="00FF71E0" w:rsidRPr="00D9014F" w:rsidRDefault="00907341" w:rsidP="00FF71E0">
      <w:pPr>
        <w:tabs>
          <w:tab w:val="clear" w:pos="567"/>
        </w:tabs>
        <w:spacing w:line="240" w:lineRule="auto"/>
        <w:rPr>
          <w:szCs w:val="22"/>
          <w:lang w:val="lv-LV"/>
        </w:rPr>
      </w:pPr>
      <w:bookmarkStart w:id="15" w:name="c8_interact"/>
      <w:r>
        <w:rPr>
          <w:szCs w:val="22"/>
          <w:lang w:val="lv-LV"/>
        </w:rPr>
        <w:t xml:space="preserve">Lietojot vienlaikus ar </w:t>
      </w:r>
      <w:r w:rsidR="008F09F2" w:rsidRPr="00D9014F">
        <w:rPr>
          <w:szCs w:val="22"/>
          <w:lang w:val="lv-LV"/>
        </w:rPr>
        <w:t>antibiotik</w:t>
      </w:r>
      <w:r>
        <w:rPr>
          <w:szCs w:val="22"/>
          <w:lang w:val="lv-LV"/>
        </w:rPr>
        <w:t>ām, veicina to iedarbību</w:t>
      </w:r>
      <w:r w:rsidR="008F09F2" w:rsidRPr="00D9014F">
        <w:rPr>
          <w:szCs w:val="22"/>
          <w:lang w:val="lv-LV"/>
        </w:rPr>
        <w:t>, īpaši inficētu, strutojošu, gangrenozu un pūstošu procesu gadījumos.</w:t>
      </w:r>
      <w:bookmarkEnd w:id="15"/>
    </w:p>
    <w:p w14:paraId="3C8FD295" w14:textId="77777777" w:rsidR="00C90EDA" w:rsidRPr="00D9014F" w:rsidRDefault="00C90EDA" w:rsidP="00A9226B">
      <w:pPr>
        <w:tabs>
          <w:tab w:val="clear" w:pos="567"/>
        </w:tabs>
        <w:spacing w:line="240" w:lineRule="auto"/>
        <w:rPr>
          <w:szCs w:val="22"/>
          <w:lang w:val="lv-LV"/>
        </w:rPr>
      </w:pPr>
    </w:p>
    <w:p w14:paraId="748E6BAD" w14:textId="1B923617" w:rsidR="00C114FF" w:rsidRPr="00D9014F" w:rsidRDefault="00F550BE" w:rsidP="00D24443">
      <w:pPr>
        <w:pStyle w:val="Heading2"/>
        <w:rPr>
          <w:lang w:val="lv-LV"/>
        </w:rPr>
      </w:pPr>
      <w:r w:rsidRPr="00D9014F">
        <w:rPr>
          <w:lang w:val="lv-LV"/>
        </w:rPr>
        <w:t>3.9</w:t>
      </w:r>
      <w:r w:rsidR="00E77619" w:rsidRPr="00D9014F">
        <w:rPr>
          <w:lang w:val="lv-LV"/>
        </w:rPr>
        <w:t>.</w:t>
      </w:r>
      <w:r w:rsidRPr="00D9014F">
        <w:rPr>
          <w:lang w:val="lv-LV"/>
        </w:rPr>
        <w:tab/>
      </w:r>
      <w:r w:rsidR="00730E5E" w:rsidRPr="00D9014F">
        <w:rPr>
          <w:lang w:val="lv-LV"/>
        </w:rPr>
        <w:t xml:space="preserve">Lietošanas </w:t>
      </w:r>
      <w:r w:rsidRPr="00D9014F">
        <w:rPr>
          <w:lang w:val="lv-LV"/>
        </w:rPr>
        <w:t>veids</w:t>
      </w:r>
      <w:r w:rsidR="00730E5E" w:rsidRPr="00D9014F">
        <w:rPr>
          <w:lang w:val="lv-LV"/>
        </w:rPr>
        <w:t xml:space="preserve"> un devas</w:t>
      </w:r>
    </w:p>
    <w:p w14:paraId="16C5CBFA" w14:textId="77777777" w:rsidR="00145D34" w:rsidRPr="00D9014F" w:rsidRDefault="00145D34" w:rsidP="00145C3F">
      <w:pPr>
        <w:tabs>
          <w:tab w:val="clear" w:pos="567"/>
        </w:tabs>
        <w:spacing w:line="240" w:lineRule="auto"/>
        <w:rPr>
          <w:szCs w:val="22"/>
          <w:lang w:val="lv-LV"/>
        </w:rPr>
      </w:pPr>
    </w:p>
    <w:p w14:paraId="0D1C4EBA" w14:textId="2B420164" w:rsidR="00076749" w:rsidRPr="00D9014F" w:rsidRDefault="008F09F2" w:rsidP="00076749">
      <w:pPr>
        <w:tabs>
          <w:tab w:val="clear" w:pos="567"/>
        </w:tabs>
        <w:spacing w:line="240" w:lineRule="auto"/>
        <w:rPr>
          <w:szCs w:val="22"/>
          <w:lang w:val="lv-LV"/>
        </w:rPr>
      </w:pPr>
      <w:bookmarkStart w:id="16" w:name="c901_admin_rte_1"/>
      <w:r w:rsidRPr="00D9014F">
        <w:rPr>
          <w:szCs w:val="22"/>
          <w:lang w:val="lv-LV"/>
        </w:rPr>
        <w:t>Intramuskulārai lietošanai.</w:t>
      </w:r>
      <w:bookmarkEnd w:id="16"/>
    </w:p>
    <w:p w14:paraId="3526EFD2" w14:textId="77777777" w:rsidR="008F09F2" w:rsidRPr="00D9014F" w:rsidRDefault="008F09F2" w:rsidP="00145C3F">
      <w:pPr>
        <w:tabs>
          <w:tab w:val="clear" w:pos="567"/>
        </w:tabs>
        <w:spacing w:line="240" w:lineRule="auto"/>
        <w:rPr>
          <w:szCs w:val="22"/>
          <w:lang w:val="lv-LV"/>
        </w:rPr>
      </w:pPr>
      <w:bookmarkStart w:id="17" w:name="c904_dosage"/>
    </w:p>
    <w:p w14:paraId="55E11CC0" w14:textId="77777777" w:rsidR="008F09F2" w:rsidRPr="00D9014F" w:rsidRDefault="008F09F2" w:rsidP="00145C3F">
      <w:pPr>
        <w:tabs>
          <w:tab w:val="clear" w:pos="567"/>
        </w:tabs>
        <w:spacing w:line="240" w:lineRule="auto"/>
        <w:rPr>
          <w:szCs w:val="22"/>
          <w:lang w:val="lv-LV"/>
        </w:rPr>
      </w:pPr>
      <w:r w:rsidRPr="00D9014F">
        <w:rPr>
          <w:szCs w:val="22"/>
          <w:lang w:val="lv-LV"/>
        </w:rPr>
        <w:t>Deva 0,4 ml/10 kg ķermeņa svara.</w:t>
      </w:r>
    </w:p>
    <w:p w14:paraId="2BF09E63" w14:textId="77777777" w:rsidR="008F09F2" w:rsidRPr="00D9014F" w:rsidRDefault="008F09F2" w:rsidP="00145C3F">
      <w:pPr>
        <w:tabs>
          <w:tab w:val="clear" w:pos="567"/>
        </w:tabs>
        <w:spacing w:line="240" w:lineRule="auto"/>
        <w:rPr>
          <w:szCs w:val="22"/>
          <w:lang w:val="lv-LV"/>
        </w:rPr>
      </w:pPr>
    </w:p>
    <w:p w14:paraId="174A8B90" w14:textId="77777777" w:rsidR="008F09F2" w:rsidRPr="00D9014F" w:rsidRDefault="008F09F2" w:rsidP="00145C3F">
      <w:pPr>
        <w:tabs>
          <w:tab w:val="clear" w:pos="567"/>
        </w:tabs>
        <w:spacing w:line="240" w:lineRule="auto"/>
        <w:rPr>
          <w:szCs w:val="22"/>
          <w:lang w:val="lv-LV"/>
        </w:rPr>
      </w:pPr>
      <w:r w:rsidRPr="00D9014F">
        <w:rPr>
          <w:szCs w:val="22"/>
          <w:lang w:val="lv-LV"/>
        </w:rPr>
        <w:t>Ievadīt vairākās injekcijas vietās, atkarībā no devas lieluma.</w:t>
      </w:r>
    </w:p>
    <w:p w14:paraId="149401F4" w14:textId="77777777" w:rsidR="008F09F2" w:rsidRPr="00D9014F" w:rsidRDefault="008F09F2" w:rsidP="00145C3F">
      <w:pPr>
        <w:tabs>
          <w:tab w:val="clear" w:pos="567"/>
        </w:tabs>
        <w:spacing w:line="240" w:lineRule="auto"/>
        <w:rPr>
          <w:szCs w:val="22"/>
          <w:lang w:val="lv-LV"/>
        </w:rPr>
      </w:pPr>
      <w:r w:rsidRPr="00D9014F">
        <w:rPr>
          <w:szCs w:val="22"/>
          <w:lang w:val="lv-LV"/>
        </w:rPr>
        <w:t>Vienā injekcijas vietā neievadīt vairāk kā pusi no paredzētās devas.</w:t>
      </w:r>
    </w:p>
    <w:p w14:paraId="7A5C7269" w14:textId="77777777" w:rsidR="008F09F2" w:rsidRPr="00D9014F" w:rsidRDefault="008F09F2" w:rsidP="00145C3F">
      <w:pPr>
        <w:tabs>
          <w:tab w:val="clear" w:pos="567"/>
        </w:tabs>
        <w:spacing w:line="240" w:lineRule="auto"/>
        <w:rPr>
          <w:szCs w:val="22"/>
          <w:lang w:val="lv-LV"/>
        </w:rPr>
      </w:pPr>
      <w:r w:rsidRPr="00D9014F">
        <w:rPr>
          <w:szCs w:val="22"/>
          <w:lang w:val="lv-LV"/>
        </w:rPr>
        <w:t>Maksimālā deva vienā injekcijas vietā:</w:t>
      </w:r>
    </w:p>
    <w:p w14:paraId="15EA9BD8" w14:textId="4B5B51F2" w:rsidR="008F09F2" w:rsidRPr="00D9014F" w:rsidRDefault="008F09F2" w:rsidP="00145C3F">
      <w:pPr>
        <w:tabs>
          <w:tab w:val="clear" w:pos="567"/>
        </w:tabs>
        <w:spacing w:line="240" w:lineRule="auto"/>
        <w:rPr>
          <w:szCs w:val="22"/>
          <w:lang w:val="lv-LV"/>
        </w:rPr>
      </w:pPr>
      <w:r w:rsidRPr="00D9014F">
        <w:rPr>
          <w:szCs w:val="22"/>
          <w:lang w:val="lv-LV"/>
        </w:rPr>
        <w:t>Liellopiem:</w:t>
      </w:r>
      <w:r w:rsidRPr="00D9014F">
        <w:rPr>
          <w:szCs w:val="22"/>
          <w:lang w:val="lv-LV"/>
        </w:rPr>
        <w:tab/>
      </w:r>
      <w:r w:rsidRPr="00D9014F">
        <w:rPr>
          <w:szCs w:val="22"/>
          <w:lang w:val="lv-LV"/>
        </w:rPr>
        <w:tab/>
        <w:t>20 ml.</w:t>
      </w:r>
    </w:p>
    <w:p w14:paraId="7D5614D0" w14:textId="4BFCB235" w:rsidR="008F09F2" w:rsidRPr="00D9014F" w:rsidRDefault="008F09F2" w:rsidP="00145C3F">
      <w:pPr>
        <w:tabs>
          <w:tab w:val="clear" w:pos="567"/>
        </w:tabs>
        <w:spacing w:line="240" w:lineRule="auto"/>
        <w:rPr>
          <w:szCs w:val="22"/>
          <w:lang w:val="lv-LV"/>
        </w:rPr>
      </w:pPr>
      <w:r w:rsidRPr="00D9014F">
        <w:rPr>
          <w:szCs w:val="22"/>
          <w:lang w:val="lv-LV"/>
        </w:rPr>
        <w:t xml:space="preserve">Cūkām: </w:t>
      </w:r>
      <w:r w:rsidRPr="00D9014F">
        <w:rPr>
          <w:szCs w:val="22"/>
          <w:lang w:val="lv-LV"/>
        </w:rPr>
        <w:tab/>
      </w:r>
      <w:r w:rsidRPr="00D9014F">
        <w:rPr>
          <w:szCs w:val="22"/>
          <w:lang w:val="lv-LV"/>
        </w:rPr>
        <w:tab/>
        <w:t>10 ml.</w:t>
      </w:r>
    </w:p>
    <w:p w14:paraId="66652CD1" w14:textId="5510354F" w:rsidR="008F09F2" w:rsidRPr="00D9014F" w:rsidRDefault="008F09F2" w:rsidP="00145C3F">
      <w:pPr>
        <w:tabs>
          <w:tab w:val="clear" w:pos="567"/>
        </w:tabs>
        <w:spacing w:line="240" w:lineRule="auto"/>
        <w:rPr>
          <w:szCs w:val="22"/>
          <w:lang w:val="lv-LV"/>
        </w:rPr>
      </w:pPr>
      <w:r w:rsidRPr="00D9014F">
        <w:rPr>
          <w:szCs w:val="22"/>
          <w:lang w:val="lv-LV"/>
        </w:rPr>
        <w:t xml:space="preserve">Aitām un kazām: </w:t>
      </w:r>
      <w:r w:rsidRPr="00D9014F">
        <w:rPr>
          <w:szCs w:val="22"/>
          <w:lang w:val="lv-LV"/>
        </w:rPr>
        <w:tab/>
        <w:t>3 ml.</w:t>
      </w:r>
    </w:p>
    <w:p w14:paraId="742CF43E" w14:textId="77777777" w:rsidR="008F09F2" w:rsidRPr="00D9014F" w:rsidRDefault="008F09F2" w:rsidP="00145C3F">
      <w:pPr>
        <w:tabs>
          <w:tab w:val="clear" w:pos="567"/>
        </w:tabs>
        <w:spacing w:line="240" w:lineRule="auto"/>
        <w:rPr>
          <w:szCs w:val="22"/>
          <w:lang w:val="lv-LV"/>
        </w:rPr>
      </w:pPr>
    </w:p>
    <w:p w14:paraId="32AA9E65" w14:textId="77777777" w:rsidR="008F09F2" w:rsidRPr="00D9014F" w:rsidRDefault="008F09F2" w:rsidP="00145C3F">
      <w:pPr>
        <w:tabs>
          <w:tab w:val="clear" w:pos="567"/>
        </w:tabs>
        <w:spacing w:line="240" w:lineRule="auto"/>
        <w:rPr>
          <w:szCs w:val="22"/>
          <w:lang w:val="lv-LV"/>
        </w:rPr>
      </w:pPr>
      <w:r w:rsidRPr="00D9014F">
        <w:rPr>
          <w:szCs w:val="22"/>
          <w:lang w:val="lv-LV"/>
        </w:rPr>
        <w:t>Lietot vienu līdz divas reizes 24 stundu laikā.</w:t>
      </w:r>
    </w:p>
    <w:p w14:paraId="37D200CF" w14:textId="4AC8A978" w:rsidR="008F09F2" w:rsidRPr="00D9014F" w:rsidRDefault="008F09F2" w:rsidP="00145C3F">
      <w:pPr>
        <w:tabs>
          <w:tab w:val="clear" w:pos="567"/>
        </w:tabs>
        <w:spacing w:line="240" w:lineRule="auto"/>
        <w:rPr>
          <w:szCs w:val="22"/>
          <w:lang w:val="lv-LV"/>
        </w:rPr>
      </w:pPr>
      <w:r w:rsidRPr="00D9014F">
        <w:rPr>
          <w:szCs w:val="22"/>
          <w:lang w:val="lv-LV"/>
        </w:rPr>
        <w:t xml:space="preserve">Nepārsniegt </w:t>
      </w:r>
      <w:r w:rsidR="00907341" w:rsidRPr="00907341">
        <w:rPr>
          <w:szCs w:val="22"/>
          <w:lang w:val="lv-LV"/>
        </w:rPr>
        <w:t>ieteicamo devu.</w:t>
      </w:r>
    </w:p>
    <w:p w14:paraId="5ABB1726" w14:textId="77777777" w:rsidR="008F09F2" w:rsidRPr="00D9014F" w:rsidRDefault="008F09F2" w:rsidP="00145C3F">
      <w:pPr>
        <w:tabs>
          <w:tab w:val="clear" w:pos="567"/>
        </w:tabs>
        <w:spacing w:line="240" w:lineRule="auto"/>
        <w:rPr>
          <w:szCs w:val="22"/>
          <w:lang w:val="lv-LV"/>
        </w:rPr>
      </w:pPr>
    </w:p>
    <w:p w14:paraId="20B6E2FE" w14:textId="7BD7A914" w:rsidR="00076749" w:rsidRPr="00D9014F" w:rsidRDefault="008F09F2" w:rsidP="00145C3F">
      <w:pPr>
        <w:tabs>
          <w:tab w:val="clear" w:pos="567"/>
        </w:tabs>
        <w:spacing w:line="240" w:lineRule="auto"/>
        <w:rPr>
          <w:szCs w:val="22"/>
          <w:lang w:val="lv-LV"/>
        </w:rPr>
      </w:pPr>
      <w:r w:rsidRPr="00D9014F">
        <w:rPr>
          <w:szCs w:val="22"/>
          <w:lang w:val="lv-LV"/>
        </w:rPr>
        <w:t>Pirms lietošanas flakonu saskalināt.</w:t>
      </w:r>
      <w:bookmarkEnd w:id="17"/>
    </w:p>
    <w:p w14:paraId="25E84464" w14:textId="77777777" w:rsidR="00247A48" w:rsidRPr="00D9014F" w:rsidRDefault="00247A48" w:rsidP="00247A48">
      <w:pPr>
        <w:rPr>
          <w:noProof/>
          <w:szCs w:val="22"/>
          <w:lang w:val="lv-LV"/>
        </w:rPr>
      </w:pPr>
    </w:p>
    <w:p w14:paraId="294A47AA" w14:textId="55F0C1F9" w:rsidR="00C114FF" w:rsidRPr="00D9014F" w:rsidRDefault="00F550BE" w:rsidP="00D24443">
      <w:pPr>
        <w:pStyle w:val="Heading2"/>
        <w:rPr>
          <w:lang w:val="lv-LV"/>
        </w:rPr>
      </w:pPr>
      <w:r w:rsidRPr="00D9014F">
        <w:rPr>
          <w:lang w:val="lv-LV"/>
        </w:rPr>
        <w:t>3.10</w:t>
      </w:r>
      <w:r w:rsidR="00E77619" w:rsidRPr="00D9014F">
        <w:rPr>
          <w:lang w:val="lv-LV"/>
        </w:rPr>
        <w:t>.</w:t>
      </w:r>
      <w:r w:rsidRPr="00D9014F">
        <w:rPr>
          <w:lang w:val="lv-LV"/>
        </w:rPr>
        <w:tab/>
        <w:t>Pārdozēšanas simptomi (</w:t>
      </w:r>
      <w:r w:rsidR="006E49BF" w:rsidRPr="00D9014F">
        <w:rPr>
          <w:lang w:val="lv-LV"/>
        </w:rPr>
        <w:t>ārkārtas procedū</w:t>
      </w:r>
      <w:r w:rsidR="00FC060F" w:rsidRPr="00D9014F">
        <w:rPr>
          <w:lang w:val="lv-LV"/>
        </w:rPr>
        <w:t>r</w:t>
      </w:r>
      <w:r w:rsidR="006E49BF" w:rsidRPr="00D9014F">
        <w:rPr>
          <w:lang w:val="lv-LV"/>
        </w:rPr>
        <w:t>as un antidoti, ja piemērojam</w:t>
      </w:r>
      <w:r w:rsidR="00FC060F" w:rsidRPr="00D9014F">
        <w:rPr>
          <w:lang w:val="lv-LV"/>
        </w:rPr>
        <w:t>i</w:t>
      </w:r>
      <w:r w:rsidRPr="00D9014F">
        <w:rPr>
          <w:lang w:val="lv-LV"/>
        </w:rPr>
        <w:t>)</w:t>
      </w:r>
    </w:p>
    <w:p w14:paraId="21AC1023" w14:textId="77777777" w:rsidR="00C114FF" w:rsidRPr="00D9014F" w:rsidRDefault="00C114FF" w:rsidP="006E49BF">
      <w:pPr>
        <w:pStyle w:val="Style1"/>
        <w:rPr>
          <w:b w:val="0"/>
          <w:lang w:val="lv-LV"/>
        </w:rPr>
      </w:pPr>
    </w:p>
    <w:p w14:paraId="372F3129" w14:textId="655449CA" w:rsidR="00076749" w:rsidRPr="00D9014F" w:rsidRDefault="00AF1552" w:rsidP="00076749">
      <w:pPr>
        <w:tabs>
          <w:tab w:val="clear" w:pos="567"/>
        </w:tabs>
        <w:spacing w:line="240" w:lineRule="auto"/>
        <w:rPr>
          <w:szCs w:val="22"/>
          <w:lang w:val="lv-LV"/>
        </w:rPr>
      </w:pPr>
      <w:bookmarkStart w:id="18" w:name="c91_overdose"/>
      <w:r>
        <w:rPr>
          <w:szCs w:val="22"/>
          <w:lang w:val="lv-LV"/>
        </w:rPr>
        <w:t xml:space="preserve">Pārsniedzot ieteicamo devu vai, lietojot </w:t>
      </w:r>
      <w:r w:rsidR="00EA2FFA">
        <w:rPr>
          <w:szCs w:val="22"/>
          <w:lang w:val="lv-LV"/>
        </w:rPr>
        <w:t xml:space="preserve">šīs veterinārās zāles </w:t>
      </w:r>
      <w:r>
        <w:rPr>
          <w:szCs w:val="22"/>
          <w:lang w:val="lv-LV"/>
        </w:rPr>
        <w:t>divkāršā devā (</w:t>
      </w:r>
      <w:r w:rsidR="008F09F2" w:rsidRPr="00D9014F">
        <w:rPr>
          <w:szCs w:val="22"/>
          <w:lang w:val="lv-LV"/>
        </w:rPr>
        <w:t xml:space="preserve">0,8 ml </w:t>
      </w:r>
      <w:r w:rsidR="00056239" w:rsidRPr="00D9014F">
        <w:rPr>
          <w:szCs w:val="22"/>
          <w:lang w:val="lv-LV"/>
        </w:rPr>
        <w:t>šo veterināro</w:t>
      </w:r>
      <w:r w:rsidR="008F09F2" w:rsidRPr="00D9014F">
        <w:rPr>
          <w:szCs w:val="22"/>
          <w:lang w:val="lv-LV"/>
        </w:rPr>
        <w:t xml:space="preserve"> </w:t>
      </w:r>
      <w:r w:rsidR="00147868" w:rsidRPr="00D9014F">
        <w:rPr>
          <w:szCs w:val="22"/>
          <w:lang w:val="lv-LV"/>
        </w:rPr>
        <w:t>zāļu</w:t>
      </w:r>
      <w:r w:rsidR="008F09F2" w:rsidRPr="00D9014F">
        <w:rPr>
          <w:szCs w:val="22"/>
          <w:lang w:val="lv-LV"/>
        </w:rPr>
        <w:t>/10 kg ķermeņa svara</w:t>
      </w:r>
      <w:r>
        <w:rPr>
          <w:szCs w:val="22"/>
          <w:lang w:val="lv-LV"/>
        </w:rPr>
        <w:t>)</w:t>
      </w:r>
      <w:r w:rsidR="008F09F2" w:rsidRPr="00D9014F">
        <w:rPr>
          <w:szCs w:val="22"/>
          <w:lang w:val="lv-LV"/>
        </w:rPr>
        <w:t xml:space="preserve">, var būt novērojamas </w:t>
      </w:r>
      <w:r w:rsidR="00147868" w:rsidRPr="00D9014F">
        <w:rPr>
          <w:szCs w:val="22"/>
          <w:lang w:val="lv-LV"/>
        </w:rPr>
        <w:t>blakusparādības</w:t>
      </w:r>
      <w:r w:rsidR="008F09F2" w:rsidRPr="00D9014F">
        <w:rPr>
          <w:szCs w:val="22"/>
          <w:lang w:val="lv-LV"/>
        </w:rPr>
        <w:t>. Intramuskulāra injekcija var iz</w:t>
      </w:r>
      <w:r w:rsidR="00147868" w:rsidRPr="00D9014F">
        <w:rPr>
          <w:szCs w:val="22"/>
          <w:lang w:val="lv-LV"/>
        </w:rPr>
        <w:t>raisīt</w:t>
      </w:r>
      <w:r w:rsidR="008F09F2" w:rsidRPr="00D9014F">
        <w:rPr>
          <w:szCs w:val="22"/>
          <w:lang w:val="lv-LV"/>
        </w:rPr>
        <w:t xml:space="preserve"> no devas atkarīgas sāpes un daļēji izteiktu lokālu iekaisumu. Gan lokāla iekaisuma reakcija, gan sāpju reakcija ir savstarpēji saistītas ar lietošanas biežumu un devu.</w:t>
      </w:r>
      <w:bookmarkEnd w:id="18"/>
    </w:p>
    <w:p w14:paraId="42FB2109" w14:textId="77777777" w:rsidR="00076749" w:rsidRPr="00D9014F" w:rsidRDefault="00076749" w:rsidP="00076749">
      <w:pPr>
        <w:pStyle w:val="Style1"/>
        <w:ind w:left="0" w:firstLine="0"/>
        <w:rPr>
          <w:lang w:val="lv-LV"/>
        </w:rPr>
      </w:pPr>
    </w:p>
    <w:p w14:paraId="60F3DE36" w14:textId="104E4221" w:rsidR="009A6509" w:rsidRPr="00D9014F" w:rsidRDefault="00F550BE" w:rsidP="00D24443">
      <w:pPr>
        <w:pStyle w:val="Heading2"/>
        <w:rPr>
          <w:lang w:val="lv-LV"/>
        </w:rPr>
      </w:pPr>
      <w:r w:rsidRPr="00D9014F">
        <w:rPr>
          <w:lang w:val="lv-LV"/>
        </w:rPr>
        <w:t>3.11</w:t>
      </w:r>
      <w:r w:rsidR="00E77619" w:rsidRPr="00D9014F">
        <w:rPr>
          <w:lang w:val="lv-LV"/>
        </w:rPr>
        <w:t>.</w:t>
      </w:r>
      <w:r w:rsidRPr="00D9014F">
        <w:rPr>
          <w:lang w:val="lv-LV"/>
        </w:rPr>
        <w:tab/>
        <w:t>Īpaši lietošanas ierobežojumi un īpaši lietošanas nosacījumi, tostarp antimikrobiāl</w:t>
      </w:r>
      <w:r w:rsidR="00B57E76" w:rsidRPr="00D9014F">
        <w:rPr>
          <w:lang w:val="lv-LV"/>
        </w:rPr>
        <w:t>o</w:t>
      </w:r>
      <w:r w:rsidRPr="00D9014F">
        <w:rPr>
          <w:lang w:val="lv-LV"/>
        </w:rPr>
        <w:t xml:space="preserve"> un pretparazītu veterināro zāļu lietošanas ierobežojumi, lai ierobežotu rezistences veidošanās risku</w:t>
      </w:r>
    </w:p>
    <w:p w14:paraId="28526477" w14:textId="77777777" w:rsidR="005B0F20" w:rsidRPr="00D9014F" w:rsidRDefault="005B0F20" w:rsidP="009A6509">
      <w:pPr>
        <w:pStyle w:val="Normalold"/>
        <w:ind w:left="0" w:firstLine="0"/>
        <w:rPr>
          <w:szCs w:val="22"/>
          <w:lang w:val="lv-LV"/>
        </w:rPr>
      </w:pPr>
    </w:p>
    <w:p w14:paraId="734F8122" w14:textId="2E1D8355" w:rsidR="009A6509" w:rsidRPr="00D9014F" w:rsidRDefault="00F550BE" w:rsidP="009A6509">
      <w:pPr>
        <w:tabs>
          <w:tab w:val="clear" w:pos="567"/>
        </w:tabs>
        <w:spacing w:line="240" w:lineRule="auto"/>
        <w:rPr>
          <w:szCs w:val="22"/>
          <w:lang w:val="lv-LV"/>
        </w:rPr>
      </w:pPr>
      <w:r w:rsidRPr="00D9014F">
        <w:rPr>
          <w:lang w:val="lv-LV"/>
        </w:rPr>
        <w:t>Nav piemērojami.</w:t>
      </w:r>
    </w:p>
    <w:p w14:paraId="4C19E153" w14:textId="77777777" w:rsidR="009A6509" w:rsidRPr="00D9014F" w:rsidRDefault="009A6509" w:rsidP="009A6509">
      <w:pPr>
        <w:tabs>
          <w:tab w:val="clear" w:pos="567"/>
        </w:tabs>
        <w:spacing w:line="240" w:lineRule="auto"/>
        <w:rPr>
          <w:szCs w:val="22"/>
          <w:lang w:val="lv-LV"/>
        </w:rPr>
      </w:pPr>
    </w:p>
    <w:p w14:paraId="17E5FD41" w14:textId="27CFCB2C" w:rsidR="00C114FF" w:rsidRPr="00D9014F" w:rsidRDefault="00F550BE" w:rsidP="00D24443">
      <w:pPr>
        <w:pStyle w:val="Heading2"/>
        <w:rPr>
          <w:lang w:val="lv-LV"/>
        </w:rPr>
      </w:pPr>
      <w:r w:rsidRPr="00D9014F">
        <w:rPr>
          <w:lang w:val="lv-LV"/>
        </w:rPr>
        <w:t>3.12</w:t>
      </w:r>
      <w:r w:rsidR="00E77619" w:rsidRPr="00D9014F">
        <w:rPr>
          <w:lang w:val="lv-LV"/>
        </w:rPr>
        <w:t>.</w:t>
      </w:r>
      <w:r w:rsidRPr="00D9014F">
        <w:rPr>
          <w:lang w:val="lv-LV"/>
        </w:rPr>
        <w:tab/>
        <w:t>Ierobežojumu period</w:t>
      </w:r>
      <w:r w:rsidR="00FC060F" w:rsidRPr="00D9014F">
        <w:rPr>
          <w:lang w:val="lv-LV"/>
        </w:rPr>
        <w:t>s</w:t>
      </w:r>
    </w:p>
    <w:p w14:paraId="71AD5CC7" w14:textId="77777777" w:rsidR="008F09F2" w:rsidRPr="00D9014F" w:rsidRDefault="008F09F2" w:rsidP="00145C3F">
      <w:pPr>
        <w:tabs>
          <w:tab w:val="clear" w:pos="567"/>
        </w:tabs>
        <w:spacing w:line="240" w:lineRule="auto"/>
        <w:rPr>
          <w:szCs w:val="22"/>
          <w:lang w:val="lv-LV"/>
        </w:rPr>
      </w:pPr>
      <w:bookmarkStart w:id="19" w:name="c92_withdr"/>
    </w:p>
    <w:p w14:paraId="7C5B8293" w14:textId="1FBD4DC4" w:rsidR="00C166BA" w:rsidRPr="00D9014F" w:rsidRDefault="00C166BA" w:rsidP="00145C3F">
      <w:pPr>
        <w:tabs>
          <w:tab w:val="clear" w:pos="567"/>
        </w:tabs>
        <w:spacing w:line="240" w:lineRule="auto"/>
        <w:rPr>
          <w:szCs w:val="22"/>
          <w:lang w:val="lv-LV"/>
        </w:rPr>
      </w:pPr>
      <w:r w:rsidRPr="00D9014F">
        <w:rPr>
          <w:lang w:val="lv-LV"/>
        </w:rPr>
        <w:t>Liellopi, cūkas, aitas un kazas:</w:t>
      </w:r>
    </w:p>
    <w:p w14:paraId="57F0593B" w14:textId="0175B326" w:rsidR="00C166BA" w:rsidRPr="00D9014F" w:rsidRDefault="00C166BA" w:rsidP="00145C3F">
      <w:pPr>
        <w:tabs>
          <w:tab w:val="clear" w:pos="567"/>
        </w:tabs>
        <w:spacing w:line="240" w:lineRule="auto"/>
        <w:rPr>
          <w:szCs w:val="22"/>
          <w:lang w:val="lv-LV"/>
        </w:rPr>
      </w:pPr>
      <w:r w:rsidRPr="00D9014F">
        <w:rPr>
          <w:lang w:val="lv-LV"/>
        </w:rPr>
        <w:t xml:space="preserve">Gaļai un blakusproduktiem: </w:t>
      </w:r>
      <w:r w:rsidRPr="00D9014F">
        <w:rPr>
          <w:lang w:val="lv-LV"/>
        </w:rPr>
        <w:tab/>
      </w:r>
      <w:r w:rsidRPr="00D9014F">
        <w:rPr>
          <w:szCs w:val="22"/>
          <w:lang w:val="lv-LV"/>
        </w:rPr>
        <w:t>Nulle dienas</w:t>
      </w:r>
      <w:r w:rsidR="00EF0628">
        <w:rPr>
          <w:szCs w:val="22"/>
          <w:lang w:val="lv-LV"/>
        </w:rPr>
        <w:t>.</w:t>
      </w:r>
    </w:p>
    <w:p w14:paraId="631E9B63" w14:textId="77777777" w:rsidR="00C166BA" w:rsidRPr="00D9014F" w:rsidRDefault="00C166BA" w:rsidP="00145C3F">
      <w:pPr>
        <w:tabs>
          <w:tab w:val="clear" w:pos="567"/>
        </w:tabs>
        <w:spacing w:line="240" w:lineRule="auto"/>
        <w:rPr>
          <w:szCs w:val="22"/>
          <w:lang w:val="lv-LV"/>
        </w:rPr>
      </w:pPr>
    </w:p>
    <w:p w14:paraId="7DA9BE58" w14:textId="77907BFA" w:rsidR="00C166BA" w:rsidRPr="00D9014F" w:rsidRDefault="00C166BA" w:rsidP="00145C3F">
      <w:pPr>
        <w:tabs>
          <w:tab w:val="clear" w:pos="567"/>
        </w:tabs>
        <w:spacing w:line="240" w:lineRule="auto"/>
        <w:rPr>
          <w:lang w:val="lv-LV"/>
        </w:rPr>
      </w:pPr>
      <w:r w:rsidRPr="00D9014F">
        <w:rPr>
          <w:lang w:val="lv-LV"/>
        </w:rPr>
        <w:t>Liellopi:</w:t>
      </w:r>
    </w:p>
    <w:p w14:paraId="4E74043B" w14:textId="5B56FBF6" w:rsidR="00076749" w:rsidRPr="00D9014F" w:rsidRDefault="00C166BA" w:rsidP="00145C3F">
      <w:pPr>
        <w:tabs>
          <w:tab w:val="clear" w:pos="567"/>
        </w:tabs>
        <w:spacing w:line="240" w:lineRule="auto"/>
        <w:rPr>
          <w:szCs w:val="22"/>
          <w:lang w:val="lv-LV"/>
        </w:rPr>
      </w:pPr>
      <w:r w:rsidRPr="00D9014F">
        <w:rPr>
          <w:lang w:val="lv-LV"/>
        </w:rPr>
        <w:t>Pienam:</w:t>
      </w:r>
      <w:r w:rsidRPr="00D9014F">
        <w:rPr>
          <w:lang w:val="lv-LV"/>
        </w:rPr>
        <w:tab/>
      </w:r>
      <w:r w:rsidRPr="00D9014F">
        <w:rPr>
          <w:lang w:val="lv-LV"/>
        </w:rPr>
        <w:tab/>
      </w:r>
      <w:r w:rsidRPr="00D9014F">
        <w:rPr>
          <w:lang w:val="lv-LV"/>
        </w:rPr>
        <w:tab/>
      </w:r>
      <w:r w:rsidRPr="00D9014F">
        <w:rPr>
          <w:lang w:val="lv-LV"/>
        </w:rPr>
        <w:tab/>
        <w:t>Nulle dienas.</w:t>
      </w:r>
      <w:bookmarkEnd w:id="19"/>
    </w:p>
    <w:p w14:paraId="4CAD40EF" w14:textId="77777777" w:rsidR="00C114FF" w:rsidRPr="00D9014F" w:rsidRDefault="00C114FF" w:rsidP="00A9226B">
      <w:pPr>
        <w:tabs>
          <w:tab w:val="clear" w:pos="567"/>
        </w:tabs>
        <w:spacing w:line="240" w:lineRule="auto"/>
        <w:rPr>
          <w:szCs w:val="22"/>
          <w:lang w:val="lv-LV"/>
        </w:rPr>
      </w:pPr>
    </w:p>
    <w:p w14:paraId="2DA0F348" w14:textId="77777777" w:rsidR="00FC02F3" w:rsidRPr="00D9014F" w:rsidRDefault="00FC02F3" w:rsidP="00A9226B">
      <w:pPr>
        <w:tabs>
          <w:tab w:val="clear" w:pos="567"/>
        </w:tabs>
        <w:spacing w:line="240" w:lineRule="auto"/>
        <w:rPr>
          <w:szCs w:val="22"/>
          <w:lang w:val="lv-LV"/>
        </w:rPr>
      </w:pPr>
    </w:p>
    <w:p w14:paraId="12A1DE8F" w14:textId="4D7DC353" w:rsidR="00C114FF" w:rsidRPr="00D9014F" w:rsidRDefault="00F550BE" w:rsidP="00BB18E9">
      <w:pPr>
        <w:pStyle w:val="Heading1"/>
        <w:rPr>
          <w:lang w:val="lv-LV"/>
        </w:rPr>
      </w:pPr>
      <w:r w:rsidRPr="00D9014F">
        <w:rPr>
          <w:lang w:val="lv-LV"/>
        </w:rPr>
        <w:t>4.</w:t>
      </w:r>
      <w:r w:rsidRPr="00D9014F">
        <w:rPr>
          <w:lang w:val="lv-LV"/>
        </w:rPr>
        <w:tab/>
        <w:t>FARMAKOLOĢISKĀS ĪPAŠĪBAS</w:t>
      </w:r>
    </w:p>
    <w:p w14:paraId="66E3DFC6" w14:textId="77777777" w:rsidR="00C114FF" w:rsidRPr="00D9014F" w:rsidRDefault="00C114FF" w:rsidP="00145C3F">
      <w:pPr>
        <w:tabs>
          <w:tab w:val="clear" w:pos="567"/>
        </w:tabs>
        <w:spacing w:line="240" w:lineRule="auto"/>
        <w:rPr>
          <w:szCs w:val="22"/>
          <w:lang w:val="lv-LV"/>
        </w:rPr>
      </w:pPr>
    </w:p>
    <w:p w14:paraId="6062605C" w14:textId="77777777" w:rsidR="00C166BA" w:rsidRPr="00D9014F" w:rsidRDefault="00F550BE" w:rsidP="00D24443">
      <w:pPr>
        <w:pStyle w:val="Heading2"/>
        <w:rPr>
          <w:lang w:val="lv-LV"/>
        </w:rPr>
      </w:pPr>
      <w:r w:rsidRPr="00D9014F">
        <w:rPr>
          <w:lang w:val="lv-LV"/>
        </w:rPr>
        <w:t>4.1</w:t>
      </w:r>
      <w:r w:rsidR="00E77619" w:rsidRPr="00D9014F">
        <w:rPr>
          <w:lang w:val="lv-LV"/>
        </w:rPr>
        <w:t>.</w:t>
      </w:r>
      <w:r w:rsidRPr="00D9014F">
        <w:rPr>
          <w:lang w:val="lv-LV"/>
        </w:rPr>
        <w:tab/>
        <w:t>ATĶvet kods:</w:t>
      </w:r>
      <w:r w:rsidR="00076749" w:rsidRPr="00D9014F">
        <w:rPr>
          <w:lang w:val="lv-LV"/>
        </w:rPr>
        <w:t xml:space="preserve"> </w:t>
      </w:r>
      <w:bookmarkStart w:id="20" w:name="d1_atc_vet"/>
    </w:p>
    <w:p w14:paraId="59A869C1" w14:textId="77777777" w:rsidR="00C166BA" w:rsidRPr="00D9014F" w:rsidRDefault="00C166BA" w:rsidP="00D24443">
      <w:pPr>
        <w:pStyle w:val="Heading2"/>
        <w:rPr>
          <w:lang w:val="lv-LV"/>
        </w:rPr>
      </w:pPr>
    </w:p>
    <w:p w14:paraId="4F0CA83D" w14:textId="1E3C20E3" w:rsidR="005B04A8" w:rsidRPr="00D9014F" w:rsidRDefault="00C166BA" w:rsidP="00D24443">
      <w:pPr>
        <w:pStyle w:val="Heading2"/>
        <w:rPr>
          <w:lang w:val="lv-LV"/>
        </w:rPr>
      </w:pPr>
      <w:r w:rsidRPr="00D9014F">
        <w:rPr>
          <w:b w:val="0"/>
          <w:bCs/>
          <w:lang w:val="lv-LV"/>
        </w:rPr>
        <w:t>QM09AB52</w:t>
      </w:r>
      <w:bookmarkEnd w:id="20"/>
    </w:p>
    <w:p w14:paraId="77261AA0" w14:textId="77777777" w:rsidR="00C114FF" w:rsidRPr="00D9014F" w:rsidRDefault="00C114FF" w:rsidP="00A9226B">
      <w:pPr>
        <w:tabs>
          <w:tab w:val="clear" w:pos="567"/>
        </w:tabs>
        <w:spacing w:line="240" w:lineRule="auto"/>
        <w:rPr>
          <w:szCs w:val="22"/>
          <w:lang w:val="lv-LV"/>
        </w:rPr>
      </w:pPr>
    </w:p>
    <w:p w14:paraId="0BD8649D" w14:textId="64D32094" w:rsidR="00C114FF" w:rsidRPr="00D9014F" w:rsidRDefault="00F550BE" w:rsidP="002B6F8C">
      <w:pPr>
        <w:pStyle w:val="Heading2"/>
        <w:rPr>
          <w:lang w:val="lv-LV"/>
        </w:rPr>
      </w:pPr>
      <w:r w:rsidRPr="00D9014F">
        <w:rPr>
          <w:lang w:val="lv-LV"/>
        </w:rPr>
        <w:t>4.2</w:t>
      </w:r>
      <w:r w:rsidR="00E77619" w:rsidRPr="00D9014F">
        <w:rPr>
          <w:lang w:val="lv-LV"/>
        </w:rPr>
        <w:t>.</w:t>
      </w:r>
      <w:r w:rsidRPr="00D9014F">
        <w:rPr>
          <w:lang w:val="lv-LV"/>
        </w:rPr>
        <w:tab/>
        <w:t>Farmakodinamiskās īpašības</w:t>
      </w:r>
    </w:p>
    <w:p w14:paraId="00E07AAC" w14:textId="77777777" w:rsidR="00D50010" w:rsidRPr="00D9014F" w:rsidRDefault="00D50010" w:rsidP="00A9226B">
      <w:pPr>
        <w:tabs>
          <w:tab w:val="clear" w:pos="567"/>
        </w:tabs>
        <w:spacing w:line="240" w:lineRule="auto"/>
        <w:rPr>
          <w:lang w:val="lv-LV"/>
        </w:rPr>
      </w:pPr>
      <w:bookmarkStart w:id="21" w:name="d2_ph_dyn"/>
    </w:p>
    <w:p w14:paraId="391AA2E7" w14:textId="18E7629E" w:rsidR="00C166BA" w:rsidRPr="00EF0628" w:rsidRDefault="00C166BA" w:rsidP="00C166BA">
      <w:pPr>
        <w:tabs>
          <w:tab w:val="left" w:pos="2268"/>
          <w:tab w:val="left" w:pos="5103"/>
        </w:tabs>
        <w:jc w:val="both"/>
        <w:rPr>
          <w:szCs w:val="22"/>
          <w:lang w:val="lv-LV"/>
        </w:rPr>
      </w:pPr>
      <w:r w:rsidRPr="00EF0628">
        <w:rPr>
          <w:szCs w:val="22"/>
          <w:lang w:val="lv-LV"/>
        </w:rPr>
        <w:t>Proteolītiskajiem fermentiem – himotripsīnam, tripsīnam un papaīnam, kas ir</w:t>
      </w:r>
      <w:r w:rsidR="008118BB" w:rsidRPr="00EF0628">
        <w:rPr>
          <w:szCs w:val="22"/>
          <w:lang w:val="lv-LV"/>
        </w:rPr>
        <w:t xml:space="preserve"> šo veterināro zāļu </w:t>
      </w:r>
      <w:r w:rsidRPr="00EF0628">
        <w:rPr>
          <w:szCs w:val="22"/>
          <w:lang w:val="lv-LV"/>
        </w:rPr>
        <w:t>sastāvā, piemīt iekaisuma procesus attīrošs efekts un tie palīdz dzīšanas procesā.</w:t>
      </w:r>
    </w:p>
    <w:p w14:paraId="07989183" w14:textId="02B0BE72" w:rsidR="00C114FF" w:rsidRPr="00EF0628" w:rsidRDefault="00C166BA" w:rsidP="00C166BA">
      <w:pPr>
        <w:tabs>
          <w:tab w:val="clear" w:pos="567"/>
          <w:tab w:val="left" w:pos="572"/>
        </w:tabs>
        <w:jc w:val="both"/>
        <w:rPr>
          <w:szCs w:val="22"/>
          <w:lang w:val="lv-LV"/>
        </w:rPr>
      </w:pPr>
      <w:r w:rsidRPr="00EF0628">
        <w:rPr>
          <w:szCs w:val="22"/>
          <w:lang w:val="lv-LV"/>
        </w:rPr>
        <w:t xml:space="preserve">Šie fermenti šķīdina iekaisuma produktus un atjauno audus, līdzīgi kā iekaisuma audu formācijas, kas satur vai kas sastāv no proteīniem līdz peptīdu līmenim. Fermenti paātrina iekaisuma procesa </w:t>
      </w:r>
      <w:r w:rsidR="00907341">
        <w:rPr>
          <w:szCs w:val="22"/>
          <w:lang w:val="lv-LV"/>
        </w:rPr>
        <w:t>at</w:t>
      </w:r>
      <w:r w:rsidRPr="00EF0628">
        <w:rPr>
          <w:szCs w:val="22"/>
          <w:lang w:val="lv-LV"/>
        </w:rPr>
        <w:t xml:space="preserve">tīrīšanos, sekmējot audu drenāžu. Procesam turpinoties ar sairšanas procesu, veidojas viegls pretiekaisuma efekts, ko rada tripsīna un himotripsīna, un uzlabotās asinsapgādes fermentatīvā darbība. </w:t>
      </w:r>
      <w:r w:rsidR="00147868" w:rsidRPr="00EF0628">
        <w:rPr>
          <w:szCs w:val="22"/>
          <w:lang w:val="lv-LV"/>
        </w:rPr>
        <w:t>Tā rezultātā</w:t>
      </w:r>
      <w:r w:rsidRPr="00EF0628">
        <w:rPr>
          <w:szCs w:val="22"/>
          <w:lang w:val="lv-LV"/>
        </w:rPr>
        <w:t xml:space="preserve"> ārstējoš</w:t>
      </w:r>
      <w:r w:rsidR="00D01EDD" w:rsidRPr="00EF0628">
        <w:rPr>
          <w:szCs w:val="22"/>
          <w:lang w:val="lv-LV"/>
        </w:rPr>
        <w:t>ā</w:t>
      </w:r>
      <w:r w:rsidRPr="00EF0628">
        <w:rPr>
          <w:szCs w:val="22"/>
          <w:lang w:val="lv-LV"/>
        </w:rPr>
        <w:t xml:space="preserve"> </w:t>
      </w:r>
      <w:r w:rsidR="00D01EDD" w:rsidRPr="00EF0628">
        <w:rPr>
          <w:szCs w:val="22"/>
          <w:lang w:val="lv-LV"/>
        </w:rPr>
        <w:t xml:space="preserve">iedarbība </w:t>
      </w:r>
      <w:r w:rsidRPr="00EF0628">
        <w:rPr>
          <w:szCs w:val="22"/>
          <w:lang w:val="lv-LV"/>
        </w:rPr>
        <w:t>tiek veicināt</w:t>
      </w:r>
      <w:r w:rsidR="00D01EDD" w:rsidRPr="00EF0628">
        <w:rPr>
          <w:szCs w:val="22"/>
          <w:lang w:val="lv-LV"/>
        </w:rPr>
        <w:t>a</w:t>
      </w:r>
      <w:r w:rsidRPr="00EF0628">
        <w:rPr>
          <w:szCs w:val="22"/>
          <w:lang w:val="lv-LV"/>
        </w:rPr>
        <w:t xml:space="preserve"> ar imūnsistēmas modulāciju.</w:t>
      </w:r>
      <w:bookmarkEnd w:id="21"/>
    </w:p>
    <w:p w14:paraId="5D5525C8" w14:textId="77777777" w:rsidR="00D50010" w:rsidRPr="00EF0628" w:rsidRDefault="00D50010" w:rsidP="00A9226B">
      <w:pPr>
        <w:tabs>
          <w:tab w:val="clear" w:pos="567"/>
        </w:tabs>
        <w:spacing w:line="240" w:lineRule="auto"/>
        <w:rPr>
          <w:szCs w:val="22"/>
          <w:lang w:val="lv-LV"/>
        </w:rPr>
      </w:pPr>
    </w:p>
    <w:p w14:paraId="03130418" w14:textId="13DE24E1" w:rsidR="00C114FF" w:rsidRPr="00EF0628" w:rsidRDefault="00F550BE" w:rsidP="002B6F8C">
      <w:pPr>
        <w:pStyle w:val="Heading2"/>
        <w:rPr>
          <w:lang w:val="lv-LV"/>
        </w:rPr>
      </w:pPr>
      <w:r w:rsidRPr="00EF0628">
        <w:rPr>
          <w:lang w:val="lv-LV"/>
        </w:rPr>
        <w:t>4.3</w:t>
      </w:r>
      <w:r w:rsidR="00E77619" w:rsidRPr="00EF0628">
        <w:rPr>
          <w:lang w:val="lv-LV"/>
        </w:rPr>
        <w:t>.</w:t>
      </w:r>
      <w:r w:rsidRPr="00EF0628">
        <w:rPr>
          <w:lang w:val="lv-LV"/>
        </w:rPr>
        <w:tab/>
        <w:t>Farmakokinētisk</w:t>
      </w:r>
      <w:r w:rsidR="00AD1CEA" w:rsidRPr="00EF0628">
        <w:rPr>
          <w:lang w:val="lv-LV"/>
        </w:rPr>
        <w:t>ās</w:t>
      </w:r>
      <w:r w:rsidRPr="00EF0628">
        <w:rPr>
          <w:lang w:val="lv-LV"/>
        </w:rPr>
        <w:t xml:space="preserve"> </w:t>
      </w:r>
      <w:r w:rsidR="00AD1CEA" w:rsidRPr="00EF0628">
        <w:rPr>
          <w:lang w:val="lv-LV"/>
        </w:rPr>
        <w:t>īpašības</w:t>
      </w:r>
    </w:p>
    <w:p w14:paraId="0B90B45C" w14:textId="77777777" w:rsidR="00C114FF" w:rsidRPr="00EF0628" w:rsidRDefault="00C114FF" w:rsidP="00A9226B">
      <w:pPr>
        <w:tabs>
          <w:tab w:val="clear" w:pos="567"/>
        </w:tabs>
        <w:spacing w:line="240" w:lineRule="auto"/>
        <w:rPr>
          <w:szCs w:val="22"/>
          <w:lang w:val="lv-LV"/>
        </w:rPr>
      </w:pPr>
    </w:p>
    <w:p w14:paraId="1CFD78CA" w14:textId="4BC0F65F" w:rsidR="00D50010" w:rsidRPr="00EF0628" w:rsidRDefault="00C166BA" w:rsidP="00A9226B">
      <w:pPr>
        <w:tabs>
          <w:tab w:val="clear" w:pos="567"/>
        </w:tabs>
        <w:spacing w:line="240" w:lineRule="auto"/>
        <w:rPr>
          <w:szCs w:val="22"/>
          <w:lang w:val="lv-LV"/>
        </w:rPr>
      </w:pPr>
      <w:bookmarkStart w:id="22" w:name="d3_ph_kin"/>
      <w:r w:rsidRPr="00EF0628">
        <w:rPr>
          <w:szCs w:val="22"/>
          <w:lang w:val="lv-LV"/>
        </w:rPr>
        <w:t xml:space="preserve">Pēc intramuskulāras </w:t>
      </w:r>
      <w:r w:rsidR="00D01EDD" w:rsidRPr="00EF0628">
        <w:rPr>
          <w:szCs w:val="22"/>
          <w:lang w:val="lv-LV"/>
        </w:rPr>
        <w:t>šo veterināro zāļu</w:t>
      </w:r>
      <w:r w:rsidRPr="00EF0628">
        <w:rPr>
          <w:szCs w:val="22"/>
          <w:lang w:val="lv-LV"/>
        </w:rPr>
        <w:t xml:space="preserve"> injekcijas veidojas no devas atkarīga iekaisuma reakcija. Jau 6 stundas pēc vienas intramuskulāras devas samazinās tripsīna neitralizējošā aktivitāte asinīs, kas ir kā indikators tripsīna klātbūtnei asinsritē. Asins ainā parādās palielināts leikocītu skaits un neitrofīlija ar novirzi pa kreisi, kas liecina par imūnsistēmas aktivizēšanos.</w:t>
      </w:r>
      <w:bookmarkEnd w:id="22"/>
    </w:p>
    <w:p w14:paraId="18391A67" w14:textId="77777777" w:rsidR="00C114FF" w:rsidRPr="00EF0628" w:rsidRDefault="00C114FF" w:rsidP="00A9226B">
      <w:pPr>
        <w:tabs>
          <w:tab w:val="clear" w:pos="567"/>
        </w:tabs>
        <w:spacing w:line="240" w:lineRule="auto"/>
        <w:rPr>
          <w:szCs w:val="22"/>
          <w:lang w:val="lv-LV"/>
        </w:rPr>
      </w:pPr>
    </w:p>
    <w:p w14:paraId="61B6A8D3" w14:textId="77777777" w:rsidR="00C114FF" w:rsidRPr="00EF0628" w:rsidRDefault="00C114FF" w:rsidP="00A9226B">
      <w:pPr>
        <w:tabs>
          <w:tab w:val="clear" w:pos="567"/>
        </w:tabs>
        <w:spacing w:line="240" w:lineRule="auto"/>
        <w:rPr>
          <w:szCs w:val="22"/>
          <w:lang w:val="lv-LV"/>
        </w:rPr>
      </w:pPr>
    </w:p>
    <w:p w14:paraId="37778477" w14:textId="77777777" w:rsidR="00C114FF" w:rsidRPr="00EF0628" w:rsidRDefault="00F550BE" w:rsidP="00BB18E9">
      <w:pPr>
        <w:pStyle w:val="Heading1"/>
        <w:rPr>
          <w:lang w:val="lv-LV"/>
        </w:rPr>
      </w:pPr>
      <w:r w:rsidRPr="00EF0628">
        <w:rPr>
          <w:lang w:val="lv-LV"/>
        </w:rPr>
        <w:t>5.</w:t>
      </w:r>
      <w:r w:rsidRPr="00EF0628">
        <w:rPr>
          <w:lang w:val="lv-LV"/>
        </w:rPr>
        <w:tab/>
        <w:t>FARMACEITISKĀ INFORMĀCIJA</w:t>
      </w:r>
    </w:p>
    <w:p w14:paraId="7F218C96" w14:textId="77777777" w:rsidR="00C114FF" w:rsidRPr="00EF0628" w:rsidRDefault="00C114FF" w:rsidP="00A9226B">
      <w:pPr>
        <w:tabs>
          <w:tab w:val="clear" w:pos="567"/>
        </w:tabs>
        <w:spacing w:line="240" w:lineRule="auto"/>
        <w:rPr>
          <w:szCs w:val="22"/>
          <w:lang w:val="lv-LV"/>
        </w:rPr>
      </w:pPr>
    </w:p>
    <w:p w14:paraId="451B6202" w14:textId="38BE1B6C" w:rsidR="00C114FF" w:rsidRPr="00EF0628" w:rsidRDefault="00F550BE" w:rsidP="00D24443">
      <w:pPr>
        <w:pStyle w:val="Heading2"/>
        <w:rPr>
          <w:lang w:val="lv-LV"/>
        </w:rPr>
      </w:pPr>
      <w:r w:rsidRPr="00EF0628">
        <w:rPr>
          <w:lang w:val="lv-LV"/>
        </w:rPr>
        <w:t>5.1</w:t>
      </w:r>
      <w:r w:rsidR="00E77619" w:rsidRPr="00EF0628">
        <w:rPr>
          <w:lang w:val="lv-LV"/>
        </w:rPr>
        <w:t>.</w:t>
      </w:r>
      <w:r w:rsidRPr="00EF0628">
        <w:rPr>
          <w:lang w:val="lv-LV"/>
        </w:rPr>
        <w:tab/>
        <w:t>Būtiska nesaderība</w:t>
      </w:r>
    </w:p>
    <w:p w14:paraId="48D8346E" w14:textId="77777777" w:rsidR="00D50010" w:rsidRPr="00EF0628" w:rsidRDefault="00D50010" w:rsidP="00953E4C">
      <w:pPr>
        <w:tabs>
          <w:tab w:val="clear" w:pos="567"/>
        </w:tabs>
        <w:spacing w:line="240" w:lineRule="auto"/>
        <w:rPr>
          <w:lang w:val="lv-LV"/>
        </w:rPr>
      </w:pPr>
    </w:p>
    <w:p w14:paraId="1BA049DF" w14:textId="7D17CF42" w:rsidR="00D50010" w:rsidRPr="00EF0628" w:rsidRDefault="00C166BA" w:rsidP="00D50010">
      <w:pPr>
        <w:tabs>
          <w:tab w:val="clear" w:pos="567"/>
        </w:tabs>
        <w:spacing w:line="240" w:lineRule="auto"/>
        <w:rPr>
          <w:lang w:val="lv-LV"/>
        </w:rPr>
      </w:pPr>
      <w:bookmarkStart w:id="23" w:name="e1_incompatib"/>
      <w:r w:rsidRPr="00EF0628">
        <w:rPr>
          <w:lang w:val="lv-LV"/>
        </w:rPr>
        <w:t>Tā kā nav veikti saderības pētījumi, nelietot šīs veterinārās zāles maisījumā ar citām veterinārajām zālēm.</w:t>
      </w:r>
      <w:bookmarkEnd w:id="23"/>
    </w:p>
    <w:p w14:paraId="0FA407E9" w14:textId="77777777" w:rsidR="00C114FF" w:rsidRPr="00EF0628" w:rsidRDefault="00C114FF" w:rsidP="00A9226B">
      <w:pPr>
        <w:tabs>
          <w:tab w:val="clear" w:pos="567"/>
        </w:tabs>
        <w:spacing w:line="240" w:lineRule="auto"/>
        <w:rPr>
          <w:szCs w:val="22"/>
          <w:lang w:val="lv-LV"/>
        </w:rPr>
      </w:pPr>
    </w:p>
    <w:p w14:paraId="22D0370F" w14:textId="342FCC54" w:rsidR="00C114FF" w:rsidRPr="00EF0628" w:rsidRDefault="00F550BE" w:rsidP="00D24443">
      <w:pPr>
        <w:pStyle w:val="Heading2"/>
        <w:rPr>
          <w:lang w:val="lv-LV"/>
        </w:rPr>
      </w:pPr>
      <w:r w:rsidRPr="00EF0628">
        <w:rPr>
          <w:lang w:val="lv-LV"/>
        </w:rPr>
        <w:t>5.2</w:t>
      </w:r>
      <w:r w:rsidR="00E77619" w:rsidRPr="00EF0628">
        <w:rPr>
          <w:lang w:val="lv-LV"/>
        </w:rPr>
        <w:t>.</w:t>
      </w:r>
      <w:r w:rsidRPr="00EF0628">
        <w:rPr>
          <w:lang w:val="lv-LV"/>
        </w:rPr>
        <w:tab/>
        <w:t>Derīguma termiņš</w:t>
      </w:r>
    </w:p>
    <w:p w14:paraId="28DD03E1" w14:textId="77777777" w:rsidR="00C114FF" w:rsidRPr="00EF0628" w:rsidRDefault="00C114FF" w:rsidP="00145C3F">
      <w:pPr>
        <w:tabs>
          <w:tab w:val="clear" w:pos="567"/>
        </w:tabs>
        <w:spacing w:line="240" w:lineRule="auto"/>
        <w:rPr>
          <w:szCs w:val="22"/>
          <w:lang w:val="lv-LV"/>
        </w:rPr>
      </w:pPr>
    </w:p>
    <w:p w14:paraId="41EAA8E1" w14:textId="6AB919C1" w:rsidR="00C114FF" w:rsidRPr="00EF0628" w:rsidRDefault="00F550BE" w:rsidP="00A9226B">
      <w:pPr>
        <w:tabs>
          <w:tab w:val="clear" w:pos="567"/>
        </w:tabs>
        <w:spacing w:line="240" w:lineRule="auto"/>
        <w:rPr>
          <w:szCs w:val="22"/>
          <w:lang w:val="lv-LV"/>
        </w:rPr>
      </w:pPr>
      <w:r w:rsidRPr="00EF0628">
        <w:rPr>
          <w:lang w:val="lv-LV"/>
        </w:rPr>
        <w:t>Veterināro zāļu derīguma termiņš izplatīšanai paredzēt</w:t>
      </w:r>
      <w:r w:rsidR="00A44CC4" w:rsidRPr="00EF0628">
        <w:rPr>
          <w:lang w:val="lv-LV"/>
        </w:rPr>
        <w:t>aj</w:t>
      </w:r>
      <w:r w:rsidRPr="00EF0628">
        <w:rPr>
          <w:lang w:val="lv-LV"/>
        </w:rPr>
        <w:t>ā iepakojumā:</w:t>
      </w:r>
      <w:r w:rsidR="006234BD" w:rsidRPr="00EF0628">
        <w:rPr>
          <w:lang w:val="lv-LV"/>
        </w:rPr>
        <w:t xml:space="preserve"> 2 </w:t>
      </w:r>
      <w:r w:rsidR="00F37D71" w:rsidRPr="00EF0628">
        <w:rPr>
          <w:lang w:val="lv-LV"/>
        </w:rPr>
        <w:t>gadi</w:t>
      </w:r>
      <w:r w:rsidR="006234BD" w:rsidRPr="00EF0628">
        <w:rPr>
          <w:lang w:val="lv-LV"/>
        </w:rPr>
        <w:t>.</w:t>
      </w:r>
    </w:p>
    <w:p w14:paraId="625D86EB" w14:textId="4B509BAB" w:rsidR="00C114FF" w:rsidRPr="00EF0628" w:rsidRDefault="00F550BE" w:rsidP="00A9226B">
      <w:pPr>
        <w:tabs>
          <w:tab w:val="clear" w:pos="567"/>
        </w:tabs>
        <w:spacing w:line="240" w:lineRule="auto"/>
        <w:rPr>
          <w:i/>
          <w:szCs w:val="22"/>
          <w:lang w:val="lv-LV"/>
        </w:rPr>
      </w:pPr>
      <w:r w:rsidRPr="00EF0628">
        <w:rPr>
          <w:lang w:val="lv-LV"/>
        </w:rPr>
        <w:t>Derīguma termiņš pēc pirm</w:t>
      </w:r>
      <w:r w:rsidR="00A44CC4" w:rsidRPr="00EF0628">
        <w:rPr>
          <w:lang w:val="lv-LV"/>
        </w:rPr>
        <w:t>reizējas</w:t>
      </w:r>
      <w:r w:rsidRPr="00EF0628">
        <w:rPr>
          <w:lang w:val="lv-LV"/>
        </w:rPr>
        <w:t xml:space="preserve"> tiešā iepakojuma atvēršanas:</w:t>
      </w:r>
      <w:r w:rsidR="006234BD" w:rsidRPr="00EF0628">
        <w:rPr>
          <w:lang w:val="lv-LV"/>
        </w:rPr>
        <w:t xml:space="preserve"> 28 dien</w:t>
      </w:r>
      <w:r w:rsidR="00F37D71" w:rsidRPr="00EF0628">
        <w:rPr>
          <w:lang w:val="lv-LV"/>
        </w:rPr>
        <w:t>a</w:t>
      </w:r>
      <w:r w:rsidR="006234BD" w:rsidRPr="00EF0628">
        <w:rPr>
          <w:lang w:val="lv-LV"/>
        </w:rPr>
        <w:t>s.</w:t>
      </w:r>
    </w:p>
    <w:p w14:paraId="35ECBF51" w14:textId="77777777" w:rsidR="00C114FF" w:rsidRPr="00EF0628" w:rsidRDefault="00C114FF" w:rsidP="00A9226B">
      <w:pPr>
        <w:tabs>
          <w:tab w:val="clear" w:pos="567"/>
        </w:tabs>
        <w:spacing w:line="240" w:lineRule="auto"/>
        <w:rPr>
          <w:szCs w:val="22"/>
          <w:lang w:val="lv-LV"/>
        </w:rPr>
      </w:pPr>
    </w:p>
    <w:p w14:paraId="5674613D" w14:textId="3C5DEAFA" w:rsidR="00C114FF" w:rsidRPr="00EF0628" w:rsidRDefault="00F550BE" w:rsidP="00D24443">
      <w:pPr>
        <w:pStyle w:val="Heading2"/>
        <w:rPr>
          <w:lang w:val="lv-LV"/>
        </w:rPr>
      </w:pPr>
      <w:r w:rsidRPr="00EF0628">
        <w:rPr>
          <w:lang w:val="lv-LV"/>
        </w:rPr>
        <w:t>5.3</w:t>
      </w:r>
      <w:r w:rsidR="00E77619" w:rsidRPr="00EF0628">
        <w:rPr>
          <w:lang w:val="lv-LV"/>
        </w:rPr>
        <w:t>.</w:t>
      </w:r>
      <w:r w:rsidRPr="00EF0628">
        <w:rPr>
          <w:lang w:val="lv-LV"/>
        </w:rPr>
        <w:tab/>
        <w:t>Īpaši uzglabāšanas nosacījumi</w:t>
      </w:r>
    </w:p>
    <w:p w14:paraId="49C34C28" w14:textId="77777777" w:rsidR="00C114FF" w:rsidRPr="00EF0628" w:rsidRDefault="00C114FF" w:rsidP="00145C3F">
      <w:pPr>
        <w:tabs>
          <w:tab w:val="clear" w:pos="567"/>
        </w:tabs>
        <w:spacing w:line="240" w:lineRule="auto"/>
        <w:rPr>
          <w:szCs w:val="22"/>
          <w:lang w:val="lv-LV"/>
        </w:rPr>
      </w:pPr>
    </w:p>
    <w:p w14:paraId="0A7F66AE" w14:textId="15771E4D" w:rsidR="00D50010" w:rsidRPr="00EF0628" w:rsidRDefault="008F09F2" w:rsidP="00145C3F">
      <w:pPr>
        <w:tabs>
          <w:tab w:val="clear" w:pos="567"/>
        </w:tabs>
        <w:spacing w:line="240" w:lineRule="auto"/>
        <w:rPr>
          <w:szCs w:val="22"/>
          <w:lang w:val="lv-LV"/>
        </w:rPr>
      </w:pPr>
      <w:bookmarkStart w:id="24" w:name="e3_storage"/>
      <w:r w:rsidRPr="00EF0628">
        <w:rPr>
          <w:szCs w:val="22"/>
          <w:lang w:val="lv-LV"/>
        </w:rPr>
        <w:t>Uzglabāt temperatūrā līdz 25 °C.</w:t>
      </w:r>
      <w:bookmarkEnd w:id="24"/>
    </w:p>
    <w:p w14:paraId="6D4BA1AF" w14:textId="77777777" w:rsidR="00C114FF" w:rsidRPr="00EF0628" w:rsidRDefault="00C114FF" w:rsidP="00A9226B">
      <w:pPr>
        <w:tabs>
          <w:tab w:val="clear" w:pos="567"/>
        </w:tabs>
        <w:spacing w:line="240" w:lineRule="auto"/>
        <w:rPr>
          <w:szCs w:val="22"/>
          <w:lang w:val="lv-LV"/>
        </w:rPr>
      </w:pPr>
    </w:p>
    <w:p w14:paraId="0986AACB" w14:textId="3AD90FAE" w:rsidR="00C114FF" w:rsidRPr="00EF0628" w:rsidRDefault="00F550BE" w:rsidP="00D24443">
      <w:pPr>
        <w:pStyle w:val="Heading2"/>
        <w:rPr>
          <w:lang w:val="lv-LV"/>
        </w:rPr>
      </w:pPr>
      <w:r w:rsidRPr="00EF0628">
        <w:rPr>
          <w:lang w:val="lv-LV"/>
        </w:rPr>
        <w:t>5.4</w:t>
      </w:r>
      <w:r w:rsidR="00E77619" w:rsidRPr="00EF0628">
        <w:rPr>
          <w:lang w:val="lv-LV"/>
        </w:rPr>
        <w:t>.</w:t>
      </w:r>
      <w:r w:rsidRPr="00EF0628">
        <w:rPr>
          <w:lang w:val="lv-LV"/>
        </w:rPr>
        <w:tab/>
        <w:t>Tiešā iepakojuma veids un saturs</w:t>
      </w:r>
    </w:p>
    <w:p w14:paraId="606C2A94" w14:textId="77777777" w:rsidR="008F09F2" w:rsidRPr="00EF0628" w:rsidRDefault="008F09F2" w:rsidP="00145C3F">
      <w:pPr>
        <w:tabs>
          <w:tab w:val="clear" w:pos="567"/>
        </w:tabs>
        <w:spacing w:line="240" w:lineRule="auto"/>
        <w:rPr>
          <w:szCs w:val="22"/>
          <w:lang w:val="lv-LV"/>
        </w:rPr>
      </w:pPr>
      <w:bookmarkStart w:id="25" w:name="e4_package"/>
    </w:p>
    <w:p w14:paraId="0F8334BC" w14:textId="2F519794" w:rsidR="008F09F2" w:rsidRPr="00EF0628" w:rsidRDefault="00907341" w:rsidP="00145C3F">
      <w:pPr>
        <w:tabs>
          <w:tab w:val="clear" w:pos="567"/>
        </w:tabs>
        <w:spacing w:line="240" w:lineRule="auto"/>
        <w:rPr>
          <w:szCs w:val="22"/>
          <w:lang w:val="lv-LV"/>
        </w:rPr>
      </w:pPr>
      <w:r w:rsidRPr="00EF0628">
        <w:rPr>
          <w:szCs w:val="22"/>
          <w:lang w:val="lv-LV"/>
        </w:rPr>
        <w:t xml:space="preserve">50 ml un 100 ml </w:t>
      </w:r>
      <w:r>
        <w:rPr>
          <w:szCs w:val="22"/>
          <w:lang w:val="lv-LV"/>
        </w:rPr>
        <w:t>b</w:t>
      </w:r>
      <w:r w:rsidRPr="00EF0628">
        <w:rPr>
          <w:szCs w:val="22"/>
          <w:lang w:val="lv-LV"/>
        </w:rPr>
        <w:t>ezkrāsaina</w:t>
      </w:r>
      <w:r>
        <w:rPr>
          <w:szCs w:val="22"/>
          <w:lang w:val="lv-LV"/>
        </w:rPr>
        <w:t xml:space="preserve"> </w:t>
      </w:r>
      <w:r w:rsidRPr="00EF0628">
        <w:rPr>
          <w:szCs w:val="22"/>
          <w:lang w:val="lv-LV"/>
        </w:rPr>
        <w:t>II tip</w:t>
      </w:r>
      <w:r>
        <w:rPr>
          <w:szCs w:val="22"/>
          <w:lang w:val="lv-LV"/>
        </w:rPr>
        <w:t>a</w:t>
      </w:r>
      <w:r w:rsidR="008F09F2" w:rsidRPr="00EF0628">
        <w:rPr>
          <w:szCs w:val="22"/>
          <w:lang w:val="lv-LV"/>
        </w:rPr>
        <w:t xml:space="preserve"> stikla flakon</w:t>
      </w:r>
      <w:r>
        <w:rPr>
          <w:szCs w:val="22"/>
          <w:lang w:val="lv-LV"/>
        </w:rPr>
        <w:t>i</w:t>
      </w:r>
      <w:r w:rsidR="008F09F2" w:rsidRPr="00EF0628">
        <w:rPr>
          <w:szCs w:val="22"/>
          <w:lang w:val="lv-LV"/>
        </w:rPr>
        <w:t>, noslēgts ar brombutila gumijas aizbāzni, kas piemērots vairākkārtējai caurduršanai, kas nostiprināts ar alumīnija uzmavām.</w:t>
      </w:r>
    </w:p>
    <w:p w14:paraId="54A58FF8" w14:textId="77777777" w:rsidR="00C166BA" w:rsidRPr="00EF0628" w:rsidRDefault="00C166BA" w:rsidP="00145C3F">
      <w:pPr>
        <w:tabs>
          <w:tab w:val="clear" w:pos="567"/>
        </w:tabs>
        <w:spacing w:line="240" w:lineRule="auto"/>
        <w:rPr>
          <w:szCs w:val="22"/>
          <w:lang w:val="lv-LV"/>
        </w:rPr>
      </w:pPr>
    </w:p>
    <w:p w14:paraId="621DADBF" w14:textId="5A4EDC8D" w:rsidR="008F09F2" w:rsidRPr="00D9014F" w:rsidRDefault="00147868" w:rsidP="00145C3F">
      <w:pPr>
        <w:tabs>
          <w:tab w:val="clear" w:pos="567"/>
        </w:tabs>
        <w:spacing w:line="240" w:lineRule="auto"/>
        <w:rPr>
          <w:szCs w:val="22"/>
          <w:lang w:val="lv-LV"/>
        </w:rPr>
      </w:pPr>
      <w:r w:rsidRPr="00D9014F">
        <w:rPr>
          <w:szCs w:val="22"/>
          <w:lang w:val="lv-LV"/>
        </w:rPr>
        <w:t>Kartona k</w:t>
      </w:r>
      <w:r w:rsidR="008F09F2" w:rsidRPr="00D9014F">
        <w:rPr>
          <w:szCs w:val="22"/>
          <w:lang w:val="lv-LV"/>
        </w:rPr>
        <w:t>astīte ar 1 x 50 ml flakonu un 1 x 100 ml flakonu.</w:t>
      </w:r>
    </w:p>
    <w:p w14:paraId="27D45937" w14:textId="77777777" w:rsidR="008F09F2" w:rsidRPr="00D9014F" w:rsidRDefault="008F09F2" w:rsidP="00145C3F">
      <w:pPr>
        <w:tabs>
          <w:tab w:val="clear" w:pos="567"/>
        </w:tabs>
        <w:spacing w:line="240" w:lineRule="auto"/>
        <w:rPr>
          <w:szCs w:val="22"/>
          <w:lang w:val="lv-LV"/>
        </w:rPr>
      </w:pPr>
    </w:p>
    <w:p w14:paraId="1BED4D8F" w14:textId="15D22540" w:rsidR="00E811BF" w:rsidRPr="00D9014F" w:rsidRDefault="00C166BA" w:rsidP="00C166BA">
      <w:pPr>
        <w:tabs>
          <w:tab w:val="clear" w:pos="567"/>
        </w:tabs>
        <w:spacing w:line="240" w:lineRule="auto"/>
        <w:rPr>
          <w:szCs w:val="22"/>
          <w:lang w:val="lv-LV"/>
        </w:rPr>
      </w:pPr>
      <w:r w:rsidRPr="00D9014F">
        <w:rPr>
          <w:lang w:val="lv-LV"/>
        </w:rPr>
        <w:t>Ne visi iepakojuma lielumi var tikt izplatīti.</w:t>
      </w:r>
      <w:bookmarkEnd w:id="25"/>
    </w:p>
    <w:p w14:paraId="1E3C839A" w14:textId="77777777" w:rsidR="00E811BF" w:rsidRPr="00D9014F" w:rsidRDefault="00E811BF">
      <w:pPr>
        <w:pStyle w:val="Style1"/>
        <w:ind w:left="0" w:firstLine="0"/>
        <w:rPr>
          <w:b w:val="0"/>
          <w:lang w:val="lv-LV"/>
        </w:rPr>
      </w:pPr>
    </w:p>
    <w:p w14:paraId="5DFF4D53" w14:textId="21995F2C" w:rsidR="00C114FF" w:rsidRPr="00D9014F" w:rsidRDefault="00F550BE" w:rsidP="00D24443">
      <w:pPr>
        <w:pStyle w:val="Heading2"/>
        <w:rPr>
          <w:lang w:val="lv-LV"/>
        </w:rPr>
      </w:pPr>
      <w:r w:rsidRPr="00D9014F">
        <w:rPr>
          <w:lang w:val="lv-LV"/>
        </w:rPr>
        <w:lastRenderedPageBreak/>
        <w:t>5.5</w:t>
      </w:r>
      <w:r w:rsidR="00E77619" w:rsidRPr="00D9014F">
        <w:rPr>
          <w:lang w:val="lv-LV"/>
        </w:rPr>
        <w:t>.</w:t>
      </w:r>
      <w:r w:rsidRPr="00D9014F">
        <w:rPr>
          <w:lang w:val="lv-LV"/>
        </w:rPr>
        <w:tab/>
        <w:t>Īpaši norādījumi neizlietotu veterināro zāļu vai to atkritumu iznīcināšanai</w:t>
      </w:r>
    </w:p>
    <w:p w14:paraId="26465593" w14:textId="77777777" w:rsidR="00C114FF" w:rsidRPr="00D9014F" w:rsidRDefault="00C114FF" w:rsidP="00145C3F">
      <w:pPr>
        <w:tabs>
          <w:tab w:val="clear" w:pos="567"/>
        </w:tabs>
        <w:spacing w:line="240" w:lineRule="auto"/>
        <w:rPr>
          <w:szCs w:val="22"/>
          <w:lang w:val="lv-LV"/>
        </w:rPr>
      </w:pPr>
    </w:p>
    <w:p w14:paraId="734DBBDF" w14:textId="6C8AB408" w:rsidR="00FD1E45" w:rsidRPr="00D9014F" w:rsidRDefault="00F550BE" w:rsidP="00FD1E45">
      <w:pPr>
        <w:rPr>
          <w:szCs w:val="22"/>
          <w:lang w:val="lv-LV"/>
        </w:rPr>
      </w:pPr>
      <w:bookmarkStart w:id="26" w:name="_Hlk79763389"/>
      <w:r w:rsidRPr="00D9014F">
        <w:rPr>
          <w:lang w:val="lv-LV"/>
        </w:rPr>
        <w:t>Neizmest</w:t>
      </w:r>
      <w:r w:rsidR="00080978" w:rsidRPr="00D9014F">
        <w:rPr>
          <w:lang w:val="lv-LV"/>
        </w:rPr>
        <w:t xml:space="preserve"> </w:t>
      </w:r>
      <w:r w:rsidR="006C78AB" w:rsidRPr="00D9014F">
        <w:rPr>
          <w:lang w:val="lv-LV"/>
        </w:rPr>
        <w:t>veterinārās zāles kanalizācij</w:t>
      </w:r>
      <w:r w:rsidRPr="00D9014F">
        <w:rPr>
          <w:lang w:val="lv-LV"/>
        </w:rPr>
        <w:t>ā</w:t>
      </w:r>
      <w:r w:rsidR="006C78AB" w:rsidRPr="00D9014F">
        <w:rPr>
          <w:lang w:val="lv-LV"/>
        </w:rPr>
        <w:t xml:space="preserve"> vai kopā ar sadzīves atkritumiem.</w:t>
      </w:r>
    </w:p>
    <w:bookmarkEnd w:id="26"/>
    <w:p w14:paraId="3F38B572" w14:textId="77777777" w:rsidR="00FD1E45" w:rsidRPr="00D9014F" w:rsidRDefault="00FD1E45" w:rsidP="00FD1E45">
      <w:pPr>
        <w:tabs>
          <w:tab w:val="clear" w:pos="567"/>
        </w:tabs>
        <w:spacing w:line="240" w:lineRule="auto"/>
        <w:rPr>
          <w:szCs w:val="22"/>
          <w:lang w:val="lv-LV"/>
        </w:rPr>
      </w:pPr>
    </w:p>
    <w:p w14:paraId="7D95BCD6" w14:textId="48A1C3DC" w:rsidR="0078538F" w:rsidRPr="00D9014F" w:rsidRDefault="00F550BE" w:rsidP="00FD1E45">
      <w:pPr>
        <w:tabs>
          <w:tab w:val="clear" w:pos="567"/>
        </w:tabs>
        <w:spacing w:line="240" w:lineRule="auto"/>
        <w:rPr>
          <w:szCs w:val="22"/>
          <w:lang w:val="lv-LV"/>
        </w:rPr>
      </w:pPr>
      <w:r w:rsidRPr="00D9014F">
        <w:rPr>
          <w:szCs w:val="22"/>
          <w:lang w:val="lv-LV"/>
        </w:rPr>
        <w:t xml:space="preserve">Visu neizlietoto veterināro zāļu vai to atkritumu iznīcināšanai izmantot nevajadzīgo veterināro zāļu nodošanas shēmas saskaņā ar </w:t>
      </w:r>
      <w:bookmarkStart w:id="27" w:name="_Hlk110241862"/>
      <w:r w:rsidRPr="00D9014F">
        <w:rPr>
          <w:szCs w:val="22"/>
          <w:lang w:val="lv-LV"/>
        </w:rPr>
        <w:t xml:space="preserve">nacionālajām </w:t>
      </w:r>
      <w:bookmarkEnd w:id="27"/>
      <w:r w:rsidRPr="00D9014F">
        <w:rPr>
          <w:szCs w:val="22"/>
          <w:lang w:val="lv-LV"/>
        </w:rPr>
        <w:t xml:space="preserve">prasībām un jebkurām valsts </w:t>
      </w:r>
      <w:bookmarkStart w:id="28" w:name="_Hlk110241871"/>
      <w:r w:rsidRPr="00D9014F">
        <w:rPr>
          <w:szCs w:val="22"/>
          <w:lang w:val="lv-LV"/>
        </w:rPr>
        <w:t xml:space="preserve">atkritumu </w:t>
      </w:r>
      <w:bookmarkEnd w:id="28"/>
      <w:r w:rsidRPr="00D9014F">
        <w:rPr>
          <w:szCs w:val="22"/>
          <w:lang w:val="lv-LV"/>
        </w:rPr>
        <w:t>savākšanas sistēmām, kas piemērojamas attiecīgajām veterinārajām zālēm</w:t>
      </w:r>
      <w:r w:rsidR="006C78AB" w:rsidRPr="00D9014F">
        <w:rPr>
          <w:lang w:val="lv-LV"/>
        </w:rPr>
        <w:t>.</w:t>
      </w:r>
    </w:p>
    <w:p w14:paraId="747A698E" w14:textId="77777777" w:rsidR="0078538F" w:rsidRPr="00D9014F" w:rsidRDefault="0078538F" w:rsidP="00FD1E45">
      <w:pPr>
        <w:tabs>
          <w:tab w:val="clear" w:pos="567"/>
        </w:tabs>
        <w:spacing w:line="240" w:lineRule="auto"/>
        <w:rPr>
          <w:szCs w:val="22"/>
          <w:lang w:val="lv-LV"/>
        </w:rPr>
      </w:pPr>
    </w:p>
    <w:p w14:paraId="58306468" w14:textId="77777777" w:rsidR="00C114FF" w:rsidRPr="00D9014F" w:rsidRDefault="00C114FF" w:rsidP="00A9226B">
      <w:pPr>
        <w:tabs>
          <w:tab w:val="clear" w:pos="567"/>
        </w:tabs>
        <w:spacing w:line="240" w:lineRule="auto"/>
        <w:rPr>
          <w:szCs w:val="22"/>
          <w:lang w:val="lv-LV"/>
        </w:rPr>
      </w:pPr>
    </w:p>
    <w:p w14:paraId="5388CFC2" w14:textId="3128B06E" w:rsidR="00C114FF" w:rsidRPr="00D9014F" w:rsidRDefault="00F550BE" w:rsidP="00BB18E9">
      <w:pPr>
        <w:pStyle w:val="Heading1"/>
        <w:rPr>
          <w:lang w:val="lv-LV"/>
        </w:rPr>
      </w:pPr>
      <w:r w:rsidRPr="00D9014F">
        <w:rPr>
          <w:lang w:val="lv-LV"/>
        </w:rPr>
        <w:t>6.</w:t>
      </w:r>
      <w:r w:rsidRPr="00D9014F">
        <w:rPr>
          <w:lang w:val="lv-LV"/>
        </w:rPr>
        <w:tab/>
        <w:t xml:space="preserve">TIRDZNIECĪBAS ATĻAUJAS TURĒTĀJS </w:t>
      </w:r>
    </w:p>
    <w:p w14:paraId="4297277C" w14:textId="77777777" w:rsidR="00C114FF" w:rsidRPr="00D9014F" w:rsidRDefault="00C114FF" w:rsidP="00145C3F">
      <w:pPr>
        <w:tabs>
          <w:tab w:val="clear" w:pos="567"/>
        </w:tabs>
        <w:spacing w:line="240" w:lineRule="auto"/>
        <w:rPr>
          <w:szCs w:val="22"/>
          <w:lang w:val="lv-LV"/>
        </w:rPr>
      </w:pPr>
    </w:p>
    <w:p w14:paraId="52586B09" w14:textId="77777777" w:rsidR="00C14883" w:rsidRPr="00D9014F" w:rsidRDefault="00C14883" w:rsidP="00A9226B">
      <w:pPr>
        <w:tabs>
          <w:tab w:val="clear" w:pos="567"/>
        </w:tabs>
        <w:spacing w:line="240" w:lineRule="auto"/>
        <w:rPr>
          <w:lang w:val="lv-LV"/>
        </w:rPr>
      </w:pPr>
      <w:r w:rsidRPr="00D9014F">
        <w:rPr>
          <w:lang w:val="lv-LV"/>
        </w:rPr>
        <w:t>Veyx-Pharma GmbH</w:t>
      </w:r>
    </w:p>
    <w:p w14:paraId="1705068E" w14:textId="08878726" w:rsidR="00C114FF" w:rsidRPr="00D9014F" w:rsidRDefault="00C114FF" w:rsidP="00A9226B">
      <w:pPr>
        <w:tabs>
          <w:tab w:val="clear" w:pos="567"/>
        </w:tabs>
        <w:spacing w:line="240" w:lineRule="auto"/>
        <w:rPr>
          <w:szCs w:val="22"/>
          <w:lang w:val="lv-LV"/>
        </w:rPr>
      </w:pPr>
    </w:p>
    <w:p w14:paraId="36D94649" w14:textId="77777777" w:rsidR="00C114FF" w:rsidRPr="00D9014F" w:rsidRDefault="00C114FF" w:rsidP="00A9226B">
      <w:pPr>
        <w:tabs>
          <w:tab w:val="clear" w:pos="567"/>
        </w:tabs>
        <w:spacing w:line="240" w:lineRule="auto"/>
        <w:rPr>
          <w:szCs w:val="22"/>
          <w:lang w:val="lv-LV"/>
        </w:rPr>
      </w:pPr>
    </w:p>
    <w:p w14:paraId="486A2A0C" w14:textId="010529EE" w:rsidR="00C114FF" w:rsidRPr="00D9014F" w:rsidRDefault="00F550BE" w:rsidP="00BB18E9">
      <w:pPr>
        <w:pStyle w:val="Heading1"/>
        <w:rPr>
          <w:lang w:val="lv-LV"/>
        </w:rPr>
      </w:pPr>
      <w:r w:rsidRPr="00D9014F">
        <w:rPr>
          <w:lang w:val="lv-LV"/>
        </w:rPr>
        <w:t>7.</w:t>
      </w:r>
      <w:r w:rsidRPr="00D9014F">
        <w:rPr>
          <w:lang w:val="lv-LV"/>
        </w:rPr>
        <w:tab/>
        <w:t>TIRDZNIECĪBAS ATĻAUJAS NUMURS(-I)</w:t>
      </w:r>
    </w:p>
    <w:p w14:paraId="6538A26E" w14:textId="77777777" w:rsidR="005004F6" w:rsidRPr="00D9014F" w:rsidRDefault="005004F6" w:rsidP="00A9226B">
      <w:pPr>
        <w:tabs>
          <w:tab w:val="clear" w:pos="567"/>
        </w:tabs>
        <w:spacing w:line="240" w:lineRule="auto"/>
        <w:rPr>
          <w:szCs w:val="22"/>
          <w:lang w:val="lv-LV"/>
        </w:rPr>
      </w:pPr>
    </w:p>
    <w:p w14:paraId="7C173CDE" w14:textId="39EBC159" w:rsidR="005004F6" w:rsidRPr="00D9014F" w:rsidRDefault="008F09F2" w:rsidP="00A9226B">
      <w:pPr>
        <w:tabs>
          <w:tab w:val="clear" w:pos="567"/>
        </w:tabs>
        <w:spacing w:line="240" w:lineRule="auto"/>
        <w:rPr>
          <w:szCs w:val="22"/>
          <w:lang w:val="lv-LV"/>
        </w:rPr>
      </w:pPr>
      <w:bookmarkStart w:id="29" w:name="g_ma_nmber"/>
      <w:r w:rsidRPr="00D9014F">
        <w:rPr>
          <w:szCs w:val="22"/>
          <w:lang w:val="lv-LV"/>
        </w:rPr>
        <w:t>V/NRP/03/1548</w:t>
      </w:r>
    </w:p>
    <w:bookmarkEnd w:id="29"/>
    <w:p w14:paraId="2BDBEBCC" w14:textId="48BC550A" w:rsidR="00C114FF" w:rsidRPr="00D9014F" w:rsidRDefault="00C114FF" w:rsidP="00A9226B">
      <w:pPr>
        <w:tabs>
          <w:tab w:val="clear" w:pos="567"/>
        </w:tabs>
        <w:spacing w:line="240" w:lineRule="auto"/>
        <w:rPr>
          <w:szCs w:val="22"/>
          <w:lang w:val="lv-LV"/>
        </w:rPr>
      </w:pPr>
    </w:p>
    <w:p w14:paraId="2EF1B7FE" w14:textId="77777777" w:rsidR="00C114FF" w:rsidRPr="00D9014F" w:rsidRDefault="00C114FF" w:rsidP="00A9226B">
      <w:pPr>
        <w:tabs>
          <w:tab w:val="clear" w:pos="567"/>
        </w:tabs>
        <w:spacing w:line="240" w:lineRule="auto"/>
        <w:rPr>
          <w:szCs w:val="22"/>
          <w:lang w:val="lv-LV"/>
        </w:rPr>
      </w:pPr>
    </w:p>
    <w:p w14:paraId="0A2C5EAC" w14:textId="3E264B41" w:rsidR="00C114FF" w:rsidRPr="00D9014F" w:rsidRDefault="00F550BE" w:rsidP="00BB18E9">
      <w:pPr>
        <w:pStyle w:val="Heading1"/>
        <w:rPr>
          <w:lang w:val="lv-LV"/>
        </w:rPr>
      </w:pPr>
      <w:r w:rsidRPr="00D9014F">
        <w:rPr>
          <w:lang w:val="lv-LV"/>
        </w:rPr>
        <w:t>8.</w:t>
      </w:r>
      <w:r w:rsidRPr="00D9014F">
        <w:rPr>
          <w:lang w:val="lv-LV"/>
        </w:rPr>
        <w:tab/>
        <w:t>PIRMĀS TIRDZNIECĪBAS ATĻAUJAS PIEŠĶIRŠANAS DATUMS</w:t>
      </w:r>
    </w:p>
    <w:p w14:paraId="6338A654" w14:textId="46C5D612" w:rsidR="00C114FF" w:rsidRPr="00D9014F" w:rsidRDefault="00C114FF" w:rsidP="00A9226B">
      <w:pPr>
        <w:tabs>
          <w:tab w:val="clear" w:pos="567"/>
        </w:tabs>
        <w:spacing w:line="240" w:lineRule="auto"/>
        <w:rPr>
          <w:szCs w:val="22"/>
          <w:lang w:val="lv-LV"/>
        </w:rPr>
      </w:pPr>
    </w:p>
    <w:p w14:paraId="4F4DEBBA" w14:textId="1043E6A0" w:rsidR="00C114FF" w:rsidRPr="00D9014F" w:rsidRDefault="00F550BE" w:rsidP="00A9226B">
      <w:pPr>
        <w:tabs>
          <w:tab w:val="clear" w:pos="567"/>
        </w:tabs>
        <w:spacing w:line="240" w:lineRule="auto"/>
        <w:rPr>
          <w:szCs w:val="22"/>
          <w:lang w:val="lv-LV"/>
        </w:rPr>
      </w:pPr>
      <w:r w:rsidRPr="00D9014F">
        <w:rPr>
          <w:lang w:val="lv-LV"/>
        </w:rPr>
        <w:t>Pirmās tirdzniecības atļaujas piešķiršanas datums:</w:t>
      </w:r>
      <w:r w:rsidR="006234BD" w:rsidRPr="00D9014F">
        <w:rPr>
          <w:lang w:val="lv-LV"/>
        </w:rPr>
        <w:t xml:space="preserve"> </w:t>
      </w:r>
      <w:r w:rsidR="00C166BA" w:rsidRPr="00EF0628">
        <w:rPr>
          <w:iCs/>
          <w:szCs w:val="22"/>
          <w:lang w:val="lv-LV"/>
        </w:rPr>
        <w:t>18/03/2003</w:t>
      </w:r>
    </w:p>
    <w:p w14:paraId="7B592CA3" w14:textId="77777777" w:rsidR="00D65777" w:rsidRPr="00D9014F" w:rsidRDefault="00D65777" w:rsidP="00A9226B">
      <w:pPr>
        <w:tabs>
          <w:tab w:val="clear" w:pos="567"/>
        </w:tabs>
        <w:spacing w:line="240" w:lineRule="auto"/>
        <w:rPr>
          <w:szCs w:val="22"/>
          <w:lang w:val="lv-LV"/>
        </w:rPr>
      </w:pPr>
    </w:p>
    <w:p w14:paraId="271262E6" w14:textId="77777777" w:rsidR="00D65777" w:rsidRPr="00D9014F" w:rsidRDefault="00D65777" w:rsidP="00A9226B">
      <w:pPr>
        <w:tabs>
          <w:tab w:val="clear" w:pos="567"/>
        </w:tabs>
        <w:spacing w:line="240" w:lineRule="auto"/>
        <w:rPr>
          <w:szCs w:val="22"/>
          <w:lang w:val="lv-LV"/>
        </w:rPr>
      </w:pPr>
    </w:p>
    <w:p w14:paraId="0768EACC" w14:textId="5B59F8E0" w:rsidR="00C114FF" w:rsidRPr="00D9014F" w:rsidRDefault="00F550BE" w:rsidP="00BB18E9">
      <w:pPr>
        <w:pStyle w:val="Heading1"/>
        <w:rPr>
          <w:lang w:val="lv-LV"/>
        </w:rPr>
      </w:pPr>
      <w:r w:rsidRPr="00D9014F">
        <w:rPr>
          <w:lang w:val="lv-LV"/>
        </w:rPr>
        <w:t>9.</w:t>
      </w:r>
      <w:r w:rsidRPr="00D9014F">
        <w:rPr>
          <w:lang w:val="lv-LV"/>
        </w:rPr>
        <w:tab/>
      </w:r>
      <w:r w:rsidR="00B90F3F" w:rsidRPr="00D9014F">
        <w:rPr>
          <w:lang w:val="lv-LV"/>
        </w:rPr>
        <w:t xml:space="preserve">VETERINĀRO </w:t>
      </w:r>
      <w:r w:rsidRPr="00D9014F">
        <w:rPr>
          <w:lang w:val="lv-LV"/>
        </w:rPr>
        <w:t xml:space="preserve">ZĀĻU APRAKSTA PĒDĒJĀS </w:t>
      </w:r>
      <w:r w:rsidR="00211983" w:rsidRPr="00D9014F">
        <w:rPr>
          <w:lang w:val="lv-LV"/>
        </w:rPr>
        <w:t xml:space="preserve">PĀRSKATĪŠANAS </w:t>
      </w:r>
      <w:r w:rsidRPr="00D9014F">
        <w:rPr>
          <w:lang w:val="lv-LV"/>
        </w:rPr>
        <w:t>DATUMS</w:t>
      </w:r>
    </w:p>
    <w:p w14:paraId="5F045465" w14:textId="77777777" w:rsidR="00C114FF" w:rsidRPr="00D9014F" w:rsidRDefault="00C114FF" w:rsidP="00145C3F">
      <w:pPr>
        <w:tabs>
          <w:tab w:val="clear" w:pos="567"/>
        </w:tabs>
        <w:spacing w:line="240" w:lineRule="auto"/>
        <w:rPr>
          <w:szCs w:val="22"/>
          <w:lang w:val="lv-LV"/>
        </w:rPr>
      </w:pPr>
    </w:p>
    <w:p w14:paraId="4426A10D" w14:textId="5DEE7BAA" w:rsidR="00C114FF" w:rsidRPr="00D9014F" w:rsidRDefault="00D01EDD" w:rsidP="00A9226B">
      <w:pPr>
        <w:tabs>
          <w:tab w:val="clear" w:pos="567"/>
        </w:tabs>
        <w:spacing w:line="240" w:lineRule="auto"/>
        <w:rPr>
          <w:szCs w:val="22"/>
          <w:lang w:val="lv-LV"/>
        </w:rPr>
      </w:pPr>
      <w:r w:rsidRPr="00D9014F">
        <w:rPr>
          <w:lang w:val="lv-LV"/>
        </w:rPr>
        <w:t>0</w:t>
      </w:r>
      <w:r w:rsidR="001D3784">
        <w:rPr>
          <w:lang w:val="lv-LV"/>
        </w:rPr>
        <w:t>6</w:t>
      </w:r>
      <w:r w:rsidRPr="00D9014F">
        <w:rPr>
          <w:lang w:val="lv-LV"/>
        </w:rPr>
        <w:t>/2026</w:t>
      </w:r>
    </w:p>
    <w:p w14:paraId="26CFF642" w14:textId="77777777" w:rsidR="00C114FF" w:rsidRPr="00D9014F" w:rsidRDefault="00C114FF" w:rsidP="00A9226B">
      <w:pPr>
        <w:tabs>
          <w:tab w:val="clear" w:pos="567"/>
        </w:tabs>
        <w:spacing w:line="240" w:lineRule="auto"/>
        <w:rPr>
          <w:lang w:val="lv-LV"/>
        </w:rPr>
      </w:pPr>
    </w:p>
    <w:p w14:paraId="5EFC39AB" w14:textId="77777777" w:rsidR="006234BD" w:rsidRPr="00D9014F" w:rsidRDefault="006234BD" w:rsidP="00A9226B">
      <w:pPr>
        <w:tabs>
          <w:tab w:val="clear" w:pos="567"/>
        </w:tabs>
        <w:spacing w:line="240" w:lineRule="auto"/>
        <w:rPr>
          <w:szCs w:val="22"/>
          <w:lang w:val="lv-LV"/>
        </w:rPr>
      </w:pPr>
    </w:p>
    <w:p w14:paraId="6A8F2308" w14:textId="77777777" w:rsidR="00C114FF" w:rsidRPr="00D9014F" w:rsidRDefault="00F550BE" w:rsidP="00BB18E9">
      <w:pPr>
        <w:pStyle w:val="Heading1"/>
        <w:rPr>
          <w:lang w:val="lv-LV"/>
        </w:rPr>
      </w:pPr>
      <w:r w:rsidRPr="00D9014F">
        <w:rPr>
          <w:lang w:val="lv-LV"/>
        </w:rPr>
        <w:t>10.</w:t>
      </w:r>
      <w:r w:rsidRPr="00D9014F">
        <w:rPr>
          <w:lang w:val="lv-LV"/>
        </w:rPr>
        <w:tab/>
        <w:t>VETERINĀRO ZĀĻU KLASIFIKĀCIJA</w:t>
      </w:r>
    </w:p>
    <w:p w14:paraId="103FDD26" w14:textId="77777777" w:rsidR="0078538F" w:rsidRPr="00D9014F" w:rsidRDefault="0078538F" w:rsidP="00A9226B">
      <w:pPr>
        <w:tabs>
          <w:tab w:val="clear" w:pos="567"/>
        </w:tabs>
        <w:spacing w:line="240" w:lineRule="auto"/>
        <w:rPr>
          <w:szCs w:val="22"/>
          <w:lang w:val="lv-LV"/>
        </w:rPr>
      </w:pPr>
    </w:p>
    <w:p w14:paraId="7D13BC37" w14:textId="0216A453" w:rsidR="0078538F" w:rsidRPr="00D9014F" w:rsidRDefault="00F550BE" w:rsidP="0078538F">
      <w:pPr>
        <w:numPr>
          <w:ilvl w:val="12"/>
          <w:numId w:val="0"/>
        </w:numPr>
        <w:rPr>
          <w:szCs w:val="22"/>
          <w:lang w:val="lv-LV"/>
        </w:rPr>
      </w:pPr>
      <w:r w:rsidRPr="00D9014F">
        <w:rPr>
          <w:lang w:val="lv-LV"/>
        </w:rPr>
        <w:t>Recepšu veterinārās zāles.</w:t>
      </w:r>
    </w:p>
    <w:p w14:paraId="128228CD" w14:textId="77777777" w:rsidR="0078538F" w:rsidRPr="00D9014F" w:rsidRDefault="0078538F" w:rsidP="0078538F">
      <w:pPr>
        <w:ind w:right="-318"/>
        <w:rPr>
          <w:szCs w:val="22"/>
          <w:lang w:val="lv-LV"/>
        </w:rPr>
      </w:pPr>
    </w:p>
    <w:p w14:paraId="2663E9FC" w14:textId="7FBBA2EE" w:rsidR="0078538F" w:rsidRPr="00D9014F" w:rsidRDefault="00F550BE" w:rsidP="0078538F">
      <w:pPr>
        <w:ind w:right="-318"/>
        <w:rPr>
          <w:szCs w:val="22"/>
          <w:lang w:val="lv-LV"/>
        </w:rPr>
      </w:pPr>
      <w:bookmarkStart w:id="30" w:name="_Hlk73467306"/>
      <w:r w:rsidRPr="00D9014F">
        <w:rPr>
          <w:lang w:val="lv-LV"/>
        </w:rPr>
        <w:t>Sīkāka informācija par šīm veterinārajām zālēm ir pieejama Savienības zāļu datubāzē</w:t>
      </w:r>
      <w:r w:rsidR="00414E19" w:rsidRPr="00D9014F">
        <w:rPr>
          <w:lang w:val="lv-LV"/>
        </w:rPr>
        <w:t xml:space="preserve"> (</w:t>
      </w:r>
      <w:hyperlink r:id="rId8" w:history="1">
        <w:r w:rsidR="00D01EDD" w:rsidRPr="00D9014F">
          <w:rPr>
            <w:rStyle w:val="Hyperlink"/>
            <w:lang w:val="lv-LV"/>
          </w:rPr>
          <w:t>https://medicines.health.europa.eu/veterinary</w:t>
        </w:r>
      </w:hyperlink>
      <w:r w:rsidR="00D01EDD" w:rsidRPr="00D9014F">
        <w:rPr>
          <w:lang w:val="lv-LV"/>
        </w:rPr>
        <w:t xml:space="preserve"> </w:t>
      </w:r>
      <w:r w:rsidR="00414E19" w:rsidRPr="00D9014F">
        <w:rPr>
          <w:lang w:val="lv-LV"/>
        </w:rPr>
        <w:t>)</w:t>
      </w:r>
      <w:r w:rsidRPr="00D9014F">
        <w:rPr>
          <w:lang w:val="lv-LV"/>
        </w:rPr>
        <w:t>.</w:t>
      </w:r>
      <w:r w:rsidR="00414E19" w:rsidRPr="00D9014F">
        <w:rPr>
          <w:lang w:val="lv-LV"/>
        </w:rPr>
        <w:t xml:space="preserve"> </w:t>
      </w:r>
    </w:p>
    <w:bookmarkEnd w:id="30"/>
    <w:p w14:paraId="62143426" w14:textId="77777777" w:rsidR="00C114FF" w:rsidRPr="00D9014F" w:rsidRDefault="00F550BE" w:rsidP="00A9226B">
      <w:pPr>
        <w:tabs>
          <w:tab w:val="clear" w:pos="567"/>
        </w:tabs>
        <w:spacing w:line="240" w:lineRule="auto"/>
        <w:rPr>
          <w:szCs w:val="22"/>
          <w:lang w:val="lv-LV"/>
        </w:rPr>
      </w:pPr>
      <w:r w:rsidRPr="00D9014F">
        <w:rPr>
          <w:lang w:val="lv-LV"/>
        </w:rPr>
        <w:br w:type="page"/>
      </w:r>
    </w:p>
    <w:p w14:paraId="6C09C241" w14:textId="77777777" w:rsidR="00C114FF" w:rsidRPr="00D9014F" w:rsidRDefault="00C114FF" w:rsidP="00A9226B">
      <w:pPr>
        <w:tabs>
          <w:tab w:val="clear" w:pos="567"/>
        </w:tabs>
        <w:spacing w:line="240" w:lineRule="auto"/>
        <w:rPr>
          <w:szCs w:val="22"/>
          <w:lang w:val="lv-LV"/>
        </w:rPr>
      </w:pPr>
    </w:p>
    <w:p w14:paraId="4D6E17D2" w14:textId="77777777" w:rsidR="00C114FF" w:rsidRPr="00D9014F" w:rsidRDefault="00C114FF" w:rsidP="00A9226B">
      <w:pPr>
        <w:tabs>
          <w:tab w:val="clear" w:pos="567"/>
        </w:tabs>
        <w:spacing w:line="240" w:lineRule="auto"/>
        <w:rPr>
          <w:szCs w:val="22"/>
          <w:lang w:val="lv-LV"/>
        </w:rPr>
      </w:pPr>
    </w:p>
    <w:p w14:paraId="1394B5D3" w14:textId="77777777" w:rsidR="00C114FF" w:rsidRPr="00D9014F" w:rsidRDefault="00C114FF" w:rsidP="00A9226B">
      <w:pPr>
        <w:tabs>
          <w:tab w:val="clear" w:pos="567"/>
        </w:tabs>
        <w:spacing w:line="240" w:lineRule="auto"/>
        <w:rPr>
          <w:szCs w:val="22"/>
          <w:lang w:val="lv-LV"/>
        </w:rPr>
      </w:pPr>
    </w:p>
    <w:p w14:paraId="4B100DA8" w14:textId="77777777" w:rsidR="00C114FF" w:rsidRPr="00D9014F" w:rsidRDefault="00C114FF" w:rsidP="00A9226B">
      <w:pPr>
        <w:tabs>
          <w:tab w:val="clear" w:pos="567"/>
        </w:tabs>
        <w:spacing w:line="240" w:lineRule="auto"/>
        <w:rPr>
          <w:szCs w:val="22"/>
          <w:lang w:val="lv-LV"/>
        </w:rPr>
      </w:pPr>
    </w:p>
    <w:p w14:paraId="41E8D41A" w14:textId="77777777" w:rsidR="00C114FF" w:rsidRPr="00D9014F" w:rsidRDefault="00C114FF" w:rsidP="00A9226B">
      <w:pPr>
        <w:tabs>
          <w:tab w:val="clear" w:pos="567"/>
        </w:tabs>
        <w:spacing w:line="240" w:lineRule="auto"/>
        <w:rPr>
          <w:szCs w:val="22"/>
          <w:lang w:val="lv-LV"/>
        </w:rPr>
      </w:pPr>
    </w:p>
    <w:p w14:paraId="1C1DBCC5" w14:textId="77777777" w:rsidR="00C114FF" w:rsidRPr="00D9014F" w:rsidRDefault="00C114FF" w:rsidP="00A9226B">
      <w:pPr>
        <w:tabs>
          <w:tab w:val="clear" w:pos="567"/>
        </w:tabs>
        <w:spacing w:line="240" w:lineRule="auto"/>
        <w:rPr>
          <w:szCs w:val="22"/>
          <w:lang w:val="lv-LV"/>
        </w:rPr>
      </w:pPr>
    </w:p>
    <w:p w14:paraId="3BDF8471" w14:textId="77777777" w:rsidR="00C114FF" w:rsidRPr="00D9014F" w:rsidRDefault="00C114FF" w:rsidP="00A9226B">
      <w:pPr>
        <w:tabs>
          <w:tab w:val="clear" w:pos="567"/>
        </w:tabs>
        <w:spacing w:line="240" w:lineRule="auto"/>
        <w:rPr>
          <w:szCs w:val="22"/>
          <w:lang w:val="lv-LV"/>
        </w:rPr>
      </w:pPr>
    </w:p>
    <w:p w14:paraId="08E8C9B5" w14:textId="77777777" w:rsidR="00C114FF" w:rsidRPr="00D9014F" w:rsidRDefault="00C114FF" w:rsidP="00A9226B">
      <w:pPr>
        <w:tabs>
          <w:tab w:val="clear" w:pos="567"/>
        </w:tabs>
        <w:spacing w:line="240" w:lineRule="auto"/>
        <w:rPr>
          <w:szCs w:val="22"/>
          <w:lang w:val="lv-LV"/>
        </w:rPr>
      </w:pPr>
    </w:p>
    <w:p w14:paraId="658ED262" w14:textId="77777777" w:rsidR="00C114FF" w:rsidRPr="00D9014F" w:rsidRDefault="00C114FF" w:rsidP="00A9226B">
      <w:pPr>
        <w:tabs>
          <w:tab w:val="clear" w:pos="567"/>
        </w:tabs>
        <w:spacing w:line="240" w:lineRule="auto"/>
        <w:rPr>
          <w:szCs w:val="22"/>
          <w:lang w:val="lv-LV"/>
        </w:rPr>
      </w:pPr>
    </w:p>
    <w:p w14:paraId="3329EB32" w14:textId="77777777" w:rsidR="00C114FF" w:rsidRPr="00D9014F" w:rsidRDefault="00C114FF" w:rsidP="00A9226B">
      <w:pPr>
        <w:tabs>
          <w:tab w:val="clear" w:pos="567"/>
        </w:tabs>
        <w:spacing w:line="240" w:lineRule="auto"/>
        <w:rPr>
          <w:szCs w:val="22"/>
          <w:lang w:val="lv-LV"/>
        </w:rPr>
      </w:pPr>
    </w:p>
    <w:p w14:paraId="6A309EB9" w14:textId="77777777" w:rsidR="00C114FF" w:rsidRPr="00D9014F" w:rsidRDefault="00C114FF" w:rsidP="00A9226B">
      <w:pPr>
        <w:tabs>
          <w:tab w:val="clear" w:pos="567"/>
        </w:tabs>
        <w:spacing w:line="240" w:lineRule="auto"/>
        <w:rPr>
          <w:szCs w:val="22"/>
          <w:lang w:val="lv-LV"/>
        </w:rPr>
      </w:pPr>
    </w:p>
    <w:p w14:paraId="66461CEF" w14:textId="77777777" w:rsidR="00C114FF" w:rsidRPr="00D9014F" w:rsidRDefault="00C114FF" w:rsidP="00A9226B">
      <w:pPr>
        <w:tabs>
          <w:tab w:val="clear" w:pos="567"/>
        </w:tabs>
        <w:spacing w:line="240" w:lineRule="auto"/>
        <w:rPr>
          <w:szCs w:val="22"/>
          <w:lang w:val="lv-LV"/>
        </w:rPr>
      </w:pPr>
    </w:p>
    <w:p w14:paraId="2AD0F516" w14:textId="77777777" w:rsidR="00C114FF" w:rsidRPr="00D9014F" w:rsidRDefault="00C114FF" w:rsidP="00A9226B">
      <w:pPr>
        <w:tabs>
          <w:tab w:val="clear" w:pos="567"/>
        </w:tabs>
        <w:spacing w:line="240" w:lineRule="auto"/>
        <w:rPr>
          <w:szCs w:val="22"/>
          <w:lang w:val="lv-LV"/>
        </w:rPr>
      </w:pPr>
    </w:p>
    <w:p w14:paraId="2D5714ED" w14:textId="77777777" w:rsidR="00C114FF" w:rsidRPr="00D9014F" w:rsidRDefault="00C114FF" w:rsidP="00A9226B">
      <w:pPr>
        <w:tabs>
          <w:tab w:val="clear" w:pos="567"/>
        </w:tabs>
        <w:spacing w:line="240" w:lineRule="auto"/>
        <w:rPr>
          <w:szCs w:val="22"/>
          <w:lang w:val="lv-LV"/>
        </w:rPr>
      </w:pPr>
    </w:p>
    <w:p w14:paraId="00CA89F7" w14:textId="77777777" w:rsidR="00C114FF" w:rsidRPr="00D9014F" w:rsidRDefault="00C114FF" w:rsidP="00A9226B">
      <w:pPr>
        <w:tabs>
          <w:tab w:val="clear" w:pos="567"/>
        </w:tabs>
        <w:spacing w:line="240" w:lineRule="auto"/>
        <w:rPr>
          <w:szCs w:val="22"/>
          <w:lang w:val="lv-LV"/>
        </w:rPr>
      </w:pPr>
    </w:p>
    <w:p w14:paraId="751B6F3E" w14:textId="77777777" w:rsidR="00C114FF" w:rsidRPr="00D9014F" w:rsidRDefault="00C114FF" w:rsidP="00A9226B">
      <w:pPr>
        <w:tabs>
          <w:tab w:val="clear" w:pos="567"/>
        </w:tabs>
        <w:spacing w:line="240" w:lineRule="auto"/>
        <w:rPr>
          <w:szCs w:val="22"/>
          <w:lang w:val="lv-LV"/>
        </w:rPr>
      </w:pPr>
    </w:p>
    <w:p w14:paraId="3887854D" w14:textId="77777777" w:rsidR="00C114FF" w:rsidRPr="00D9014F" w:rsidRDefault="00C114FF" w:rsidP="00A9226B">
      <w:pPr>
        <w:tabs>
          <w:tab w:val="clear" w:pos="567"/>
        </w:tabs>
        <w:spacing w:line="240" w:lineRule="auto"/>
        <w:rPr>
          <w:szCs w:val="22"/>
          <w:lang w:val="lv-LV"/>
        </w:rPr>
      </w:pPr>
    </w:p>
    <w:p w14:paraId="4211B004" w14:textId="77777777" w:rsidR="00C114FF" w:rsidRPr="00D9014F" w:rsidRDefault="00C114FF" w:rsidP="00A9226B">
      <w:pPr>
        <w:tabs>
          <w:tab w:val="clear" w:pos="567"/>
        </w:tabs>
        <w:spacing w:line="240" w:lineRule="auto"/>
        <w:rPr>
          <w:szCs w:val="22"/>
          <w:lang w:val="lv-LV"/>
        </w:rPr>
      </w:pPr>
    </w:p>
    <w:p w14:paraId="3B9A6983" w14:textId="77777777" w:rsidR="00C114FF" w:rsidRPr="00D9014F" w:rsidRDefault="00C114FF" w:rsidP="00A9226B">
      <w:pPr>
        <w:tabs>
          <w:tab w:val="clear" w:pos="567"/>
        </w:tabs>
        <w:spacing w:line="240" w:lineRule="auto"/>
        <w:rPr>
          <w:szCs w:val="22"/>
          <w:lang w:val="lv-LV"/>
        </w:rPr>
      </w:pPr>
    </w:p>
    <w:p w14:paraId="2DCE9B2F" w14:textId="77777777" w:rsidR="00C114FF" w:rsidRPr="00D9014F" w:rsidRDefault="00C114FF" w:rsidP="00A9226B">
      <w:pPr>
        <w:tabs>
          <w:tab w:val="clear" w:pos="567"/>
        </w:tabs>
        <w:spacing w:line="240" w:lineRule="auto"/>
        <w:rPr>
          <w:szCs w:val="22"/>
          <w:lang w:val="lv-LV"/>
        </w:rPr>
      </w:pPr>
    </w:p>
    <w:p w14:paraId="6A2436AF" w14:textId="77777777" w:rsidR="00C114FF" w:rsidRPr="00D9014F" w:rsidRDefault="00C114FF" w:rsidP="00A9226B">
      <w:pPr>
        <w:tabs>
          <w:tab w:val="clear" w:pos="567"/>
        </w:tabs>
        <w:spacing w:line="240" w:lineRule="auto"/>
        <w:rPr>
          <w:szCs w:val="22"/>
          <w:lang w:val="lv-LV"/>
        </w:rPr>
      </w:pPr>
    </w:p>
    <w:p w14:paraId="0A52C4E6" w14:textId="519B9C6A" w:rsidR="00C114FF" w:rsidRPr="00D9014F" w:rsidRDefault="00C114FF" w:rsidP="00A9226B">
      <w:pPr>
        <w:tabs>
          <w:tab w:val="clear" w:pos="567"/>
        </w:tabs>
        <w:spacing w:line="240" w:lineRule="auto"/>
        <w:rPr>
          <w:szCs w:val="22"/>
          <w:lang w:val="lv-LV"/>
        </w:rPr>
      </w:pPr>
    </w:p>
    <w:p w14:paraId="59CC6653" w14:textId="77777777" w:rsidR="00C245DD" w:rsidRPr="00D9014F" w:rsidRDefault="00C245DD" w:rsidP="00A9226B">
      <w:pPr>
        <w:tabs>
          <w:tab w:val="clear" w:pos="567"/>
        </w:tabs>
        <w:spacing w:line="240" w:lineRule="auto"/>
        <w:rPr>
          <w:szCs w:val="22"/>
          <w:lang w:val="lv-LV"/>
        </w:rPr>
      </w:pPr>
    </w:p>
    <w:p w14:paraId="24585F8F" w14:textId="77777777" w:rsidR="00C114FF" w:rsidRPr="00D9014F" w:rsidRDefault="00F550BE" w:rsidP="00F21267">
      <w:pPr>
        <w:pStyle w:val="Annex"/>
        <w:rPr>
          <w:lang w:val="lv-LV"/>
        </w:rPr>
      </w:pPr>
      <w:r w:rsidRPr="00D9014F">
        <w:rPr>
          <w:lang w:val="lv-LV"/>
        </w:rPr>
        <w:t>III PIELIKUMS</w:t>
      </w:r>
    </w:p>
    <w:p w14:paraId="6D56A6AC" w14:textId="77777777" w:rsidR="00C114FF" w:rsidRPr="00D9014F" w:rsidRDefault="00C114FF" w:rsidP="00A9226B">
      <w:pPr>
        <w:tabs>
          <w:tab w:val="clear" w:pos="567"/>
        </w:tabs>
        <w:spacing w:line="240" w:lineRule="auto"/>
        <w:rPr>
          <w:szCs w:val="22"/>
          <w:lang w:val="lv-LV"/>
        </w:rPr>
      </w:pPr>
    </w:p>
    <w:p w14:paraId="3044F764" w14:textId="77777777" w:rsidR="00C114FF" w:rsidRPr="00D9014F" w:rsidRDefault="00F550BE" w:rsidP="00F21267">
      <w:pPr>
        <w:pStyle w:val="TitelQRD"/>
        <w:rPr>
          <w:lang w:val="lv-LV"/>
        </w:rPr>
      </w:pPr>
      <w:r w:rsidRPr="00D9014F">
        <w:rPr>
          <w:lang w:val="lv-LV"/>
        </w:rPr>
        <w:t xml:space="preserve">MARĶĒJUMS UN LIETOŠANAS INSTRUKCIJA </w:t>
      </w:r>
    </w:p>
    <w:p w14:paraId="60D3882D" w14:textId="77777777" w:rsidR="00C114FF" w:rsidRPr="00D9014F" w:rsidRDefault="00F550BE" w:rsidP="00A9226B">
      <w:pPr>
        <w:tabs>
          <w:tab w:val="clear" w:pos="567"/>
        </w:tabs>
        <w:spacing w:line="240" w:lineRule="auto"/>
        <w:rPr>
          <w:szCs w:val="22"/>
          <w:lang w:val="lv-LV"/>
        </w:rPr>
      </w:pPr>
      <w:r w:rsidRPr="00D9014F">
        <w:rPr>
          <w:lang w:val="lv-LV"/>
        </w:rPr>
        <w:br w:type="page"/>
      </w:r>
    </w:p>
    <w:p w14:paraId="2E1BFFD0" w14:textId="77777777" w:rsidR="00C114FF" w:rsidRPr="00D9014F" w:rsidRDefault="00C114FF" w:rsidP="00A9226B">
      <w:pPr>
        <w:tabs>
          <w:tab w:val="clear" w:pos="567"/>
        </w:tabs>
        <w:spacing w:line="240" w:lineRule="auto"/>
        <w:rPr>
          <w:szCs w:val="22"/>
          <w:lang w:val="lv-LV"/>
        </w:rPr>
      </w:pPr>
    </w:p>
    <w:p w14:paraId="0331A3C3" w14:textId="77777777" w:rsidR="00C114FF" w:rsidRPr="00D9014F" w:rsidRDefault="00C114FF" w:rsidP="00A9226B">
      <w:pPr>
        <w:tabs>
          <w:tab w:val="clear" w:pos="567"/>
        </w:tabs>
        <w:spacing w:line="240" w:lineRule="auto"/>
        <w:rPr>
          <w:szCs w:val="22"/>
          <w:lang w:val="lv-LV"/>
        </w:rPr>
      </w:pPr>
    </w:p>
    <w:p w14:paraId="2264111C" w14:textId="77777777" w:rsidR="00C114FF" w:rsidRPr="00D9014F" w:rsidRDefault="00C114FF" w:rsidP="00A9226B">
      <w:pPr>
        <w:tabs>
          <w:tab w:val="clear" w:pos="567"/>
        </w:tabs>
        <w:spacing w:line="240" w:lineRule="auto"/>
        <w:rPr>
          <w:szCs w:val="22"/>
          <w:lang w:val="lv-LV"/>
        </w:rPr>
      </w:pPr>
    </w:p>
    <w:p w14:paraId="73F12B86" w14:textId="77777777" w:rsidR="00C114FF" w:rsidRPr="00D9014F" w:rsidRDefault="00C114FF" w:rsidP="00A9226B">
      <w:pPr>
        <w:tabs>
          <w:tab w:val="clear" w:pos="567"/>
        </w:tabs>
        <w:spacing w:line="240" w:lineRule="auto"/>
        <w:rPr>
          <w:szCs w:val="22"/>
          <w:lang w:val="lv-LV"/>
        </w:rPr>
      </w:pPr>
    </w:p>
    <w:p w14:paraId="061FA80C" w14:textId="77777777" w:rsidR="00C114FF" w:rsidRPr="00D9014F" w:rsidRDefault="00C114FF" w:rsidP="00A9226B">
      <w:pPr>
        <w:tabs>
          <w:tab w:val="clear" w:pos="567"/>
        </w:tabs>
        <w:spacing w:line="240" w:lineRule="auto"/>
        <w:rPr>
          <w:szCs w:val="22"/>
          <w:lang w:val="lv-LV"/>
        </w:rPr>
      </w:pPr>
    </w:p>
    <w:p w14:paraId="077E8B49" w14:textId="77777777" w:rsidR="00C114FF" w:rsidRPr="00D9014F" w:rsidRDefault="00C114FF" w:rsidP="00A9226B">
      <w:pPr>
        <w:tabs>
          <w:tab w:val="clear" w:pos="567"/>
        </w:tabs>
        <w:spacing w:line="240" w:lineRule="auto"/>
        <w:rPr>
          <w:szCs w:val="22"/>
          <w:lang w:val="lv-LV"/>
        </w:rPr>
      </w:pPr>
    </w:p>
    <w:p w14:paraId="1CB22878" w14:textId="77777777" w:rsidR="00C114FF" w:rsidRPr="00D9014F" w:rsidRDefault="00C114FF" w:rsidP="00A9226B">
      <w:pPr>
        <w:tabs>
          <w:tab w:val="clear" w:pos="567"/>
        </w:tabs>
        <w:spacing w:line="240" w:lineRule="auto"/>
        <w:rPr>
          <w:szCs w:val="22"/>
          <w:lang w:val="lv-LV"/>
        </w:rPr>
      </w:pPr>
    </w:p>
    <w:p w14:paraId="79C738DD" w14:textId="77777777" w:rsidR="00C114FF" w:rsidRPr="00D9014F" w:rsidRDefault="00C114FF" w:rsidP="00A9226B">
      <w:pPr>
        <w:tabs>
          <w:tab w:val="clear" w:pos="567"/>
        </w:tabs>
        <w:spacing w:line="240" w:lineRule="auto"/>
        <w:rPr>
          <w:szCs w:val="22"/>
          <w:lang w:val="lv-LV"/>
        </w:rPr>
      </w:pPr>
    </w:p>
    <w:p w14:paraId="6ADD7C1B" w14:textId="77777777" w:rsidR="00C114FF" w:rsidRPr="00D9014F" w:rsidRDefault="00C114FF" w:rsidP="00A9226B">
      <w:pPr>
        <w:tabs>
          <w:tab w:val="clear" w:pos="567"/>
        </w:tabs>
        <w:spacing w:line="240" w:lineRule="auto"/>
        <w:rPr>
          <w:szCs w:val="22"/>
          <w:lang w:val="lv-LV"/>
        </w:rPr>
      </w:pPr>
    </w:p>
    <w:p w14:paraId="4DEF0188" w14:textId="77777777" w:rsidR="00C114FF" w:rsidRPr="00D9014F" w:rsidRDefault="00C114FF" w:rsidP="00A9226B">
      <w:pPr>
        <w:tabs>
          <w:tab w:val="clear" w:pos="567"/>
        </w:tabs>
        <w:spacing w:line="240" w:lineRule="auto"/>
        <w:rPr>
          <w:szCs w:val="22"/>
          <w:lang w:val="lv-LV"/>
        </w:rPr>
      </w:pPr>
    </w:p>
    <w:p w14:paraId="651AA3A2" w14:textId="77777777" w:rsidR="00C114FF" w:rsidRPr="00D9014F" w:rsidRDefault="00C114FF" w:rsidP="00A9226B">
      <w:pPr>
        <w:tabs>
          <w:tab w:val="clear" w:pos="567"/>
        </w:tabs>
        <w:spacing w:line="240" w:lineRule="auto"/>
        <w:rPr>
          <w:szCs w:val="22"/>
          <w:lang w:val="lv-LV"/>
        </w:rPr>
      </w:pPr>
    </w:p>
    <w:p w14:paraId="4A0466E7" w14:textId="77777777" w:rsidR="00C114FF" w:rsidRPr="00D9014F" w:rsidRDefault="00C114FF" w:rsidP="00A9226B">
      <w:pPr>
        <w:tabs>
          <w:tab w:val="clear" w:pos="567"/>
        </w:tabs>
        <w:spacing w:line="240" w:lineRule="auto"/>
        <w:rPr>
          <w:szCs w:val="22"/>
          <w:lang w:val="lv-LV"/>
        </w:rPr>
      </w:pPr>
    </w:p>
    <w:p w14:paraId="25EC78B9" w14:textId="77777777" w:rsidR="00C114FF" w:rsidRPr="00D9014F" w:rsidRDefault="00C114FF" w:rsidP="00A9226B">
      <w:pPr>
        <w:tabs>
          <w:tab w:val="clear" w:pos="567"/>
        </w:tabs>
        <w:spacing w:line="240" w:lineRule="auto"/>
        <w:rPr>
          <w:szCs w:val="22"/>
          <w:lang w:val="lv-LV"/>
        </w:rPr>
      </w:pPr>
    </w:p>
    <w:p w14:paraId="7BE00BA6" w14:textId="77777777" w:rsidR="00C114FF" w:rsidRPr="00D9014F" w:rsidRDefault="00C114FF" w:rsidP="00A9226B">
      <w:pPr>
        <w:tabs>
          <w:tab w:val="clear" w:pos="567"/>
        </w:tabs>
        <w:spacing w:line="240" w:lineRule="auto"/>
        <w:rPr>
          <w:szCs w:val="22"/>
          <w:lang w:val="lv-LV"/>
        </w:rPr>
      </w:pPr>
    </w:p>
    <w:p w14:paraId="5D2BD338" w14:textId="77777777" w:rsidR="00C114FF" w:rsidRPr="00D9014F" w:rsidRDefault="00C114FF" w:rsidP="00A9226B">
      <w:pPr>
        <w:tabs>
          <w:tab w:val="clear" w:pos="567"/>
        </w:tabs>
        <w:spacing w:line="240" w:lineRule="auto"/>
        <w:rPr>
          <w:szCs w:val="22"/>
          <w:lang w:val="lv-LV"/>
        </w:rPr>
      </w:pPr>
    </w:p>
    <w:p w14:paraId="7552E52E" w14:textId="77777777" w:rsidR="00C114FF" w:rsidRPr="00D9014F" w:rsidRDefault="00C114FF" w:rsidP="00A9226B">
      <w:pPr>
        <w:tabs>
          <w:tab w:val="clear" w:pos="567"/>
        </w:tabs>
        <w:spacing w:line="240" w:lineRule="auto"/>
        <w:rPr>
          <w:szCs w:val="22"/>
          <w:lang w:val="lv-LV"/>
        </w:rPr>
      </w:pPr>
    </w:p>
    <w:p w14:paraId="082F0DC0" w14:textId="77777777" w:rsidR="00C114FF" w:rsidRPr="00D9014F" w:rsidRDefault="00C114FF" w:rsidP="00A9226B">
      <w:pPr>
        <w:tabs>
          <w:tab w:val="clear" w:pos="567"/>
        </w:tabs>
        <w:spacing w:line="240" w:lineRule="auto"/>
        <w:rPr>
          <w:szCs w:val="22"/>
          <w:lang w:val="lv-LV"/>
        </w:rPr>
      </w:pPr>
    </w:p>
    <w:p w14:paraId="102F31EE" w14:textId="77777777" w:rsidR="00C114FF" w:rsidRPr="00D9014F" w:rsidRDefault="00C114FF" w:rsidP="00A9226B">
      <w:pPr>
        <w:tabs>
          <w:tab w:val="clear" w:pos="567"/>
        </w:tabs>
        <w:spacing w:line="240" w:lineRule="auto"/>
        <w:rPr>
          <w:szCs w:val="22"/>
          <w:lang w:val="lv-LV"/>
        </w:rPr>
      </w:pPr>
    </w:p>
    <w:p w14:paraId="7D9B2D42" w14:textId="77777777" w:rsidR="00C114FF" w:rsidRPr="00D9014F" w:rsidRDefault="00C114FF" w:rsidP="00A9226B">
      <w:pPr>
        <w:tabs>
          <w:tab w:val="clear" w:pos="567"/>
        </w:tabs>
        <w:spacing w:line="240" w:lineRule="auto"/>
        <w:rPr>
          <w:szCs w:val="22"/>
          <w:lang w:val="lv-LV"/>
        </w:rPr>
      </w:pPr>
    </w:p>
    <w:p w14:paraId="452426DA" w14:textId="77777777" w:rsidR="00C114FF" w:rsidRPr="00D9014F" w:rsidRDefault="00C114FF" w:rsidP="00A9226B">
      <w:pPr>
        <w:tabs>
          <w:tab w:val="clear" w:pos="567"/>
        </w:tabs>
        <w:spacing w:line="240" w:lineRule="auto"/>
        <w:rPr>
          <w:szCs w:val="22"/>
          <w:lang w:val="lv-LV"/>
        </w:rPr>
      </w:pPr>
    </w:p>
    <w:p w14:paraId="16F34600" w14:textId="117E5380" w:rsidR="00C114FF" w:rsidRPr="00D9014F" w:rsidRDefault="00C114FF" w:rsidP="00A9226B">
      <w:pPr>
        <w:tabs>
          <w:tab w:val="clear" w:pos="567"/>
        </w:tabs>
        <w:spacing w:line="240" w:lineRule="auto"/>
        <w:rPr>
          <w:szCs w:val="22"/>
          <w:lang w:val="lv-LV"/>
        </w:rPr>
      </w:pPr>
    </w:p>
    <w:p w14:paraId="365604B5" w14:textId="77777777" w:rsidR="00C245DD" w:rsidRPr="00D9014F" w:rsidRDefault="00C245DD" w:rsidP="00A9226B">
      <w:pPr>
        <w:tabs>
          <w:tab w:val="clear" w:pos="567"/>
        </w:tabs>
        <w:spacing w:line="240" w:lineRule="auto"/>
        <w:rPr>
          <w:szCs w:val="22"/>
          <w:lang w:val="lv-LV"/>
        </w:rPr>
      </w:pPr>
    </w:p>
    <w:p w14:paraId="0DD12873" w14:textId="77777777" w:rsidR="00C114FF" w:rsidRPr="00D9014F" w:rsidRDefault="00C114FF" w:rsidP="00A9226B">
      <w:pPr>
        <w:tabs>
          <w:tab w:val="clear" w:pos="567"/>
        </w:tabs>
        <w:spacing w:line="240" w:lineRule="auto"/>
        <w:rPr>
          <w:szCs w:val="22"/>
          <w:lang w:val="lv-LV"/>
        </w:rPr>
      </w:pPr>
    </w:p>
    <w:p w14:paraId="2C096AF7" w14:textId="1D3F00B7" w:rsidR="00C114FF" w:rsidRPr="00D9014F" w:rsidRDefault="00F21267" w:rsidP="00F21267">
      <w:pPr>
        <w:pStyle w:val="TitelQRD"/>
        <w:rPr>
          <w:lang w:val="lv-LV"/>
        </w:rPr>
      </w:pPr>
      <w:r w:rsidRPr="00D9014F">
        <w:rPr>
          <w:lang w:val="lv-LV"/>
        </w:rPr>
        <w:t xml:space="preserve">A. </w:t>
      </w:r>
      <w:r w:rsidR="00F550BE" w:rsidRPr="00D9014F">
        <w:rPr>
          <w:lang w:val="lv-LV"/>
        </w:rPr>
        <w:t>MARĶĒJUMS</w:t>
      </w:r>
    </w:p>
    <w:p w14:paraId="00595F80" w14:textId="77777777" w:rsidR="00C114FF" w:rsidRPr="00D9014F" w:rsidRDefault="00F550BE" w:rsidP="00A9226B">
      <w:pPr>
        <w:tabs>
          <w:tab w:val="clear" w:pos="567"/>
        </w:tabs>
        <w:spacing w:line="240" w:lineRule="auto"/>
        <w:rPr>
          <w:szCs w:val="22"/>
          <w:lang w:val="lv-LV"/>
        </w:rPr>
      </w:pPr>
      <w:r w:rsidRPr="00D9014F">
        <w:rPr>
          <w:lang w:val="lv-LV"/>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A2F98" w:rsidRPr="005A4CEF" w14:paraId="449FE7A3" w14:textId="77777777" w:rsidTr="00211A90">
        <w:trPr>
          <w:trHeight w:val="977"/>
        </w:trPr>
        <w:tc>
          <w:tcPr>
            <w:tcW w:w="9208" w:type="dxa"/>
            <w:tcBorders>
              <w:bottom w:val="single" w:sz="4" w:space="0" w:color="auto"/>
            </w:tcBorders>
          </w:tcPr>
          <w:p w14:paraId="705C34B0" w14:textId="74BAC339" w:rsidR="005E1FFD" w:rsidRPr="00D9014F" w:rsidRDefault="00F550BE" w:rsidP="00A9226B">
            <w:pPr>
              <w:tabs>
                <w:tab w:val="clear" w:pos="567"/>
              </w:tabs>
              <w:spacing w:line="240" w:lineRule="auto"/>
              <w:rPr>
                <w:szCs w:val="22"/>
                <w:lang w:val="lv-LV"/>
              </w:rPr>
            </w:pPr>
            <w:r w:rsidRPr="00D9014F">
              <w:rPr>
                <w:b/>
                <w:szCs w:val="22"/>
                <w:lang w:val="lv-LV"/>
              </w:rPr>
              <w:lastRenderedPageBreak/>
              <w:t>UZ ĀRĒJĀ IEPAKOJUMA NORĀDĀMĀ INFORMĀCIJA</w:t>
            </w:r>
          </w:p>
          <w:p w14:paraId="77D2EBAE" w14:textId="14820603" w:rsidR="00C058B8" w:rsidRPr="00D9014F" w:rsidRDefault="00C058B8" w:rsidP="00A9226B">
            <w:pPr>
              <w:tabs>
                <w:tab w:val="clear" w:pos="567"/>
              </w:tabs>
              <w:spacing w:line="240" w:lineRule="auto"/>
              <w:rPr>
                <w:b/>
                <w:szCs w:val="22"/>
                <w:lang w:val="lv-LV"/>
              </w:rPr>
            </w:pPr>
          </w:p>
          <w:p w14:paraId="5136F69E" w14:textId="1F963E6B" w:rsidR="00C114FF" w:rsidRPr="00D9014F" w:rsidRDefault="0086211F" w:rsidP="00A9226B">
            <w:pPr>
              <w:tabs>
                <w:tab w:val="clear" w:pos="567"/>
              </w:tabs>
              <w:spacing w:line="240" w:lineRule="auto"/>
              <w:rPr>
                <w:szCs w:val="22"/>
                <w:lang w:val="lv-LV"/>
              </w:rPr>
            </w:pPr>
            <w:r w:rsidRPr="00D9014F">
              <w:rPr>
                <w:b/>
                <w:szCs w:val="22"/>
                <w:lang w:val="lv-LV"/>
              </w:rPr>
              <w:t>Kartona kast</w:t>
            </w:r>
            <w:r w:rsidR="00B53085" w:rsidRPr="00D9014F">
              <w:rPr>
                <w:b/>
                <w:szCs w:val="22"/>
                <w:lang w:val="lv-LV"/>
              </w:rPr>
              <w:t>īt</w:t>
            </w:r>
            <w:r w:rsidRPr="00D9014F">
              <w:rPr>
                <w:b/>
                <w:szCs w:val="22"/>
                <w:lang w:val="lv-LV"/>
              </w:rPr>
              <w:t>e</w:t>
            </w:r>
          </w:p>
        </w:tc>
      </w:tr>
    </w:tbl>
    <w:p w14:paraId="458622B2" w14:textId="77777777" w:rsidR="00C114FF" w:rsidRPr="00D9014F" w:rsidRDefault="00C114FF" w:rsidP="00A9226B">
      <w:pPr>
        <w:tabs>
          <w:tab w:val="clear" w:pos="567"/>
        </w:tabs>
        <w:spacing w:line="240" w:lineRule="auto"/>
        <w:rPr>
          <w:szCs w:val="22"/>
          <w:lang w:val="lv-LV"/>
        </w:rPr>
      </w:pPr>
    </w:p>
    <w:p w14:paraId="45EDCF45" w14:textId="77777777" w:rsidR="00C114FF" w:rsidRPr="00D9014F" w:rsidRDefault="00F550BE" w:rsidP="00B13B6D">
      <w:pPr>
        <w:pStyle w:val="Style2"/>
        <w:rPr>
          <w:lang w:val="lv-LV"/>
        </w:rPr>
      </w:pPr>
      <w:r w:rsidRPr="00D9014F">
        <w:rPr>
          <w:lang w:val="lv-LV"/>
        </w:rPr>
        <w:t>1.</w:t>
      </w:r>
      <w:r w:rsidRPr="00D9014F">
        <w:rPr>
          <w:lang w:val="lv-LV"/>
        </w:rPr>
        <w:tab/>
        <w:t>VETERINĀRO ZĀĻU NOSAUKUMS</w:t>
      </w:r>
    </w:p>
    <w:p w14:paraId="1FF5C8FB" w14:textId="77777777" w:rsidR="00C166BA" w:rsidRPr="00D9014F" w:rsidRDefault="00C166BA" w:rsidP="00A9226B">
      <w:pPr>
        <w:tabs>
          <w:tab w:val="clear" w:pos="567"/>
        </w:tabs>
        <w:spacing w:line="240" w:lineRule="auto"/>
        <w:rPr>
          <w:szCs w:val="22"/>
          <w:lang w:val="lv-LV"/>
        </w:rPr>
      </w:pPr>
    </w:p>
    <w:p w14:paraId="2AFA577C" w14:textId="5462EFB0" w:rsidR="00C114FF" w:rsidRPr="00D9014F" w:rsidRDefault="00C166BA" w:rsidP="00A9226B">
      <w:pPr>
        <w:tabs>
          <w:tab w:val="clear" w:pos="567"/>
        </w:tabs>
        <w:spacing w:line="240" w:lineRule="auto"/>
        <w:rPr>
          <w:szCs w:val="22"/>
          <w:lang w:val="lv-LV"/>
        </w:rPr>
      </w:pPr>
      <w:r w:rsidRPr="00D9014F">
        <w:rPr>
          <w:szCs w:val="22"/>
          <w:lang w:val="lv-LV"/>
        </w:rPr>
        <w:t>Nekro Veyxym suspensija injekcijām</w:t>
      </w:r>
    </w:p>
    <w:p w14:paraId="7F7F84B7" w14:textId="77777777" w:rsidR="00B53085" w:rsidRPr="00D9014F" w:rsidRDefault="00B53085" w:rsidP="00A9226B">
      <w:pPr>
        <w:tabs>
          <w:tab w:val="clear" w:pos="567"/>
        </w:tabs>
        <w:spacing w:line="240" w:lineRule="auto"/>
        <w:rPr>
          <w:szCs w:val="22"/>
          <w:lang w:val="lv-LV"/>
        </w:rPr>
      </w:pPr>
    </w:p>
    <w:p w14:paraId="60FB0025" w14:textId="77777777" w:rsidR="00C114FF" w:rsidRPr="00D9014F" w:rsidRDefault="00C114FF" w:rsidP="00A9226B">
      <w:pPr>
        <w:tabs>
          <w:tab w:val="clear" w:pos="567"/>
        </w:tabs>
        <w:spacing w:line="240" w:lineRule="auto"/>
        <w:rPr>
          <w:szCs w:val="22"/>
          <w:lang w:val="lv-LV"/>
        </w:rPr>
      </w:pPr>
    </w:p>
    <w:p w14:paraId="20D72152" w14:textId="4A060207" w:rsidR="00C114FF" w:rsidRPr="00D9014F" w:rsidRDefault="00F550BE" w:rsidP="00211983">
      <w:pPr>
        <w:pStyle w:val="Style2"/>
        <w:rPr>
          <w:lang w:val="lv-LV"/>
        </w:rPr>
      </w:pPr>
      <w:r w:rsidRPr="00D9014F">
        <w:rPr>
          <w:lang w:val="lv-LV"/>
        </w:rPr>
        <w:t>2.</w:t>
      </w:r>
      <w:r w:rsidRPr="00D9014F">
        <w:rPr>
          <w:lang w:val="lv-LV"/>
        </w:rPr>
        <w:tab/>
      </w:r>
      <w:r w:rsidR="005E1FFD" w:rsidRPr="00D9014F">
        <w:rPr>
          <w:lang w:val="lv-LV"/>
        </w:rPr>
        <w:t>INFORMĀCIJA PAR AKTĪVAJĀM VIELĀM</w:t>
      </w:r>
    </w:p>
    <w:p w14:paraId="3CC370F7" w14:textId="77777777" w:rsidR="00C166BA" w:rsidRPr="00D9014F" w:rsidRDefault="00C166BA" w:rsidP="006156F5">
      <w:pPr>
        <w:tabs>
          <w:tab w:val="clear" w:pos="567"/>
        </w:tabs>
        <w:spacing w:line="240" w:lineRule="auto"/>
        <w:rPr>
          <w:szCs w:val="22"/>
          <w:lang w:val="lv-LV"/>
        </w:rPr>
      </w:pPr>
    </w:p>
    <w:p w14:paraId="4C447A48" w14:textId="43ACE9D3" w:rsidR="00C166BA" w:rsidRPr="00D9014F" w:rsidRDefault="00C166BA" w:rsidP="006156F5">
      <w:pPr>
        <w:tabs>
          <w:tab w:val="clear" w:pos="567"/>
        </w:tabs>
        <w:spacing w:line="240" w:lineRule="auto"/>
        <w:rPr>
          <w:szCs w:val="22"/>
          <w:lang w:val="lv-LV"/>
        </w:rPr>
      </w:pPr>
      <w:r w:rsidRPr="00D9014F">
        <w:rPr>
          <w:szCs w:val="22"/>
          <w:lang w:val="lv-LV"/>
        </w:rPr>
        <w:t>Katrs ml satur:</w:t>
      </w:r>
    </w:p>
    <w:p w14:paraId="72F344B7" w14:textId="77777777" w:rsidR="00B53085" w:rsidRPr="00D9014F" w:rsidRDefault="00B53085" w:rsidP="006156F5">
      <w:pPr>
        <w:tabs>
          <w:tab w:val="clear" w:pos="567"/>
        </w:tabs>
        <w:spacing w:line="240" w:lineRule="auto"/>
        <w:rPr>
          <w:szCs w:val="22"/>
          <w:lang w:val="lv-LV"/>
        </w:rPr>
      </w:pPr>
    </w:p>
    <w:p w14:paraId="5689709B" w14:textId="0BC29A7A" w:rsidR="00C166BA" w:rsidRPr="00D9014F" w:rsidRDefault="00C166BA" w:rsidP="00893A5A">
      <w:pPr>
        <w:tabs>
          <w:tab w:val="clear" w:pos="567"/>
          <w:tab w:val="right" w:pos="5103"/>
        </w:tabs>
        <w:spacing w:line="240" w:lineRule="auto"/>
        <w:rPr>
          <w:szCs w:val="22"/>
          <w:lang w:val="lv-LV"/>
        </w:rPr>
      </w:pPr>
      <w:r w:rsidRPr="00D9014F">
        <w:rPr>
          <w:szCs w:val="22"/>
          <w:lang w:val="lv-LV"/>
        </w:rPr>
        <w:t>Himotripsīns</w:t>
      </w:r>
      <w:r w:rsidRPr="00D9014F">
        <w:rPr>
          <w:szCs w:val="22"/>
          <w:lang w:val="lv-LV"/>
        </w:rPr>
        <w:tab/>
        <w:t>1200 FIP-U (atbilst apmēram 4 mg)</w:t>
      </w:r>
    </w:p>
    <w:p w14:paraId="71B1E03E" w14:textId="77777777" w:rsidR="00C166BA" w:rsidRPr="00D9014F" w:rsidRDefault="00C166BA" w:rsidP="00893A5A">
      <w:pPr>
        <w:tabs>
          <w:tab w:val="clear" w:pos="567"/>
          <w:tab w:val="right" w:pos="5103"/>
        </w:tabs>
        <w:spacing w:line="240" w:lineRule="auto"/>
        <w:rPr>
          <w:szCs w:val="22"/>
          <w:lang w:val="lv-LV"/>
        </w:rPr>
      </w:pPr>
      <w:r w:rsidRPr="00D9014F">
        <w:rPr>
          <w:szCs w:val="22"/>
          <w:lang w:val="lv-LV"/>
        </w:rPr>
        <w:t>Tripsīns</w:t>
      </w:r>
      <w:r w:rsidRPr="00D9014F">
        <w:rPr>
          <w:szCs w:val="22"/>
          <w:lang w:val="lv-LV"/>
        </w:rPr>
        <w:tab/>
        <w:t>120 FIP-U (atbilst apmēram 4 mg)</w:t>
      </w:r>
    </w:p>
    <w:p w14:paraId="78260AAC" w14:textId="7A41D66C" w:rsidR="00C114FF" w:rsidRPr="00D9014F" w:rsidRDefault="00C166BA" w:rsidP="00893A5A">
      <w:pPr>
        <w:tabs>
          <w:tab w:val="clear" w:pos="567"/>
          <w:tab w:val="right" w:pos="5103"/>
        </w:tabs>
        <w:spacing w:line="240" w:lineRule="auto"/>
        <w:rPr>
          <w:szCs w:val="22"/>
          <w:lang w:val="lv-LV"/>
        </w:rPr>
      </w:pPr>
      <w:r w:rsidRPr="00D9014F">
        <w:rPr>
          <w:szCs w:val="22"/>
          <w:lang w:val="lv-LV"/>
        </w:rPr>
        <w:t>Papaīns</w:t>
      </w:r>
      <w:r w:rsidRPr="00D9014F">
        <w:rPr>
          <w:szCs w:val="22"/>
          <w:lang w:val="lv-LV"/>
        </w:rPr>
        <w:tab/>
        <w:t>15 FIP-U (atbilst apmēram 10 mg)</w:t>
      </w:r>
    </w:p>
    <w:p w14:paraId="6A6E753A" w14:textId="77777777" w:rsidR="00B53085" w:rsidRPr="00D9014F" w:rsidRDefault="00B53085" w:rsidP="00893A5A">
      <w:pPr>
        <w:tabs>
          <w:tab w:val="clear" w:pos="567"/>
          <w:tab w:val="right" w:pos="5103"/>
        </w:tabs>
        <w:spacing w:line="240" w:lineRule="auto"/>
        <w:rPr>
          <w:szCs w:val="22"/>
          <w:lang w:val="lv-LV"/>
        </w:rPr>
      </w:pPr>
    </w:p>
    <w:p w14:paraId="2ED2601E" w14:textId="77777777" w:rsidR="007318FE" w:rsidRPr="00EF0628" w:rsidRDefault="007318FE" w:rsidP="00A9226B">
      <w:pPr>
        <w:tabs>
          <w:tab w:val="clear" w:pos="567"/>
        </w:tabs>
        <w:spacing w:line="240" w:lineRule="auto"/>
        <w:rPr>
          <w:szCs w:val="22"/>
          <w:lang w:val="lv-LV"/>
        </w:rPr>
      </w:pPr>
    </w:p>
    <w:p w14:paraId="6674580D" w14:textId="501080BC" w:rsidR="00C114FF" w:rsidRPr="00EF0628" w:rsidRDefault="00F550BE" w:rsidP="00B13B6D">
      <w:pPr>
        <w:pStyle w:val="Style2"/>
        <w:rPr>
          <w:lang w:val="lv-LV"/>
        </w:rPr>
      </w:pPr>
      <w:r w:rsidRPr="00EF0628">
        <w:rPr>
          <w:lang w:val="lv-LV"/>
        </w:rPr>
        <w:t>3.</w:t>
      </w:r>
      <w:r w:rsidRPr="00EF0628">
        <w:rPr>
          <w:lang w:val="lv-LV"/>
        </w:rPr>
        <w:tab/>
        <w:t xml:space="preserve">IEPAKOJUMA </w:t>
      </w:r>
      <w:r w:rsidR="004A7CA7" w:rsidRPr="00EF0628">
        <w:rPr>
          <w:lang w:val="lv-LV"/>
        </w:rPr>
        <w:t xml:space="preserve">LIELUMS </w:t>
      </w:r>
    </w:p>
    <w:p w14:paraId="1862D666" w14:textId="77777777" w:rsidR="00C114FF" w:rsidRPr="00EF0628" w:rsidRDefault="00C114FF" w:rsidP="00A9226B">
      <w:pPr>
        <w:tabs>
          <w:tab w:val="clear" w:pos="567"/>
        </w:tabs>
        <w:spacing w:line="240" w:lineRule="auto"/>
        <w:rPr>
          <w:szCs w:val="22"/>
          <w:lang w:val="lv-LV"/>
        </w:rPr>
      </w:pPr>
    </w:p>
    <w:p w14:paraId="640C1DCF" w14:textId="5B7DE81D" w:rsidR="00C166BA" w:rsidRPr="00EF0628" w:rsidRDefault="00893A5A" w:rsidP="00A9226B">
      <w:pPr>
        <w:tabs>
          <w:tab w:val="clear" w:pos="567"/>
        </w:tabs>
        <w:spacing w:line="240" w:lineRule="auto"/>
        <w:rPr>
          <w:szCs w:val="22"/>
          <w:lang w:val="lv-LV"/>
        </w:rPr>
      </w:pPr>
      <w:r w:rsidRPr="00EF0628">
        <w:rPr>
          <w:szCs w:val="22"/>
          <w:lang w:val="lv-LV"/>
        </w:rPr>
        <w:t>50 ml</w:t>
      </w:r>
    </w:p>
    <w:p w14:paraId="62030E5C" w14:textId="334727E7" w:rsidR="00893A5A" w:rsidRPr="00EF0628" w:rsidRDefault="00893A5A" w:rsidP="00A9226B">
      <w:pPr>
        <w:tabs>
          <w:tab w:val="clear" w:pos="567"/>
        </w:tabs>
        <w:spacing w:line="240" w:lineRule="auto"/>
        <w:rPr>
          <w:szCs w:val="22"/>
          <w:lang w:val="lv-LV"/>
        </w:rPr>
      </w:pPr>
      <w:r w:rsidRPr="00EF0628">
        <w:rPr>
          <w:szCs w:val="22"/>
          <w:highlight w:val="lightGray"/>
          <w:lang w:val="lv-LV"/>
        </w:rPr>
        <w:t>100 ml</w:t>
      </w:r>
    </w:p>
    <w:p w14:paraId="5D950AF4" w14:textId="77777777" w:rsidR="00B53085" w:rsidRPr="00EF0628" w:rsidRDefault="00B53085" w:rsidP="00A9226B">
      <w:pPr>
        <w:tabs>
          <w:tab w:val="clear" w:pos="567"/>
        </w:tabs>
        <w:spacing w:line="240" w:lineRule="auto"/>
        <w:rPr>
          <w:szCs w:val="22"/>
          <w:lang w:val="lv-LV"/>
        </w:rPr>
      </w:pPr>
    </w:p>
    <w:p w14:paraId="22C7BB35" w14:textId="77777777" w:rsidR="00C114FF" w:rsidRPr="00EF0628" w:rsidRDefault="00C114FF" w:rsidP="00A9226B">
      <w:pPr>
        <w:tabs>
          <w:tab w:val="clear" w:pos="567"/>
        </w:tabs>
        <w:spacing w:line="240" w:lineRule="auto"/>
        <w:rPr>
          <w:szCs w:val="22"/>
          <w:lang w:val="lv-LV"/>
        </w:rPr>
      </w:pPr>
    </w:p>
    <w:p w14:paraId="6365A3EA" w14:textId="24278816" w:rsidR="00C114FF" w:rsidRPr="00EF0628" w:rsidRDefault="00F550BE" w:rsidP="00B13B6D">
      <w:pPr>
        <w:pStyle w:val="Style2"/>
        <w:rPr>
          <w:lang w:val="lv-LV"/>
        </w:rPr>
      </w:pPr>
      <w:r w:rsidRPr="00EF0628">
        <w:rPr>
          <w:lang w:val="lv-LV"/>
        </w:rPr>
        <w:t>4.</w:t>
      </w:r>
      <w:r w:rsidRPr="00EF0628">
        <w:rPr>
          <w:lang w:val="lv-LV"/>
        </w:rPr>
        <w:tab/>
        <w:t>MĒRĶSUGAS</w:t>
      </w:r>
    </w:p>
    <w:p w14:paraId="6DFBA66D" w14:textId="1777909E" w:rsidR="00C166BA" w:rsidRPr="00EF0628" w:rsidRDefault="00C166BA" w:rsidP="00A9226B">
      <w:pPr>
        <w:tabs>
          <w:tab w:val="clear" w:pos="567"/>
        </w:tabs>
        <w:spacing w:line="240" w:lineRule="auto"/>
        <w:rPr>
          <w:szCs w:val="22"/>
          <w:lang w:val="lv-LV"/>
        </w:rPr>
      </w:pPr>
    </w:p>
    <w:p w14:paraId="4D4E22AC" w14:textId="2F2B0AD4" w:rsidR="00C114FF" w:rsidRPr="00EF0628" w:rsidRDefault="00C166BA" w:rsidP="00A9226B">
      <w:pPr>
        <w:tabs>
          <w:tab w:val="clear" w:pos="567"/>
        </w:tabs>
        <w:spacing w:line="240" w:lineRule="auto"/>
        <w:rPr>
          <w:szCs w:val="22"/>
          <w:lang w:val="lv-LV"/>
        </w:rPr>
      </w:pPr>
      <w:r w:rsidRPr="00EF0628">
        <w:rPr>
          <w:szCs w:val="22"/>
          <w:lang w:val="lv-LV"/>
        </w:rPr>
        <w:t>Liellopi, cūkas, aitas</w:t>
      </w:r>
      <w:r w:rsidR="004473E6">
        <w:rPr>
          <w:szCs w:val="22"/>
          <w:lang w:val="lv-LV"/>
        </w:rPr>
        <w:t xml:space="preserve">, </w:t>
      </w:r>
      <w:r w:rsidRPr="00EF0628">
        <w:rPr>
          <w:szCs w:val="22"/>
          <w:lang w:val="lv-LV"/>
        </w:rPr>
        <w:t>kazas.</w:t>
      </w:r>
    </w:p>
    <w:p w14:paraId="2BEAC766" w14:textId="77777777" w:rsidR="00B53085" w:rsidRPr="00EF0628" w:rsidRDefault="00B53085" w:rsidP="00A9226B">
      <w:pPr>
        <w:tabs>
          <w:tab w:val="clear" w:pos="567"/>
        </w:tabs>
        <w:spacing w:line="240" w:lineRule="auto"/>
        <w:rPr>
          <w:szCs w:val="22"/>
          <w:lang w:val="lv-LV"/>
        </w:rPr>
      </w:pPr>
    </w:p>
    <w:p w14:paraId="4994F215" w14:textId="77777777" w:rsidR="00C114FF" w:rsidRPr="00EF0628" w:rsidRDefault="00C114FF" w:rsidP="00A9226B">
      <w:pPr>
        <w:tabs>
          <w:tab w:val="clear" w:pos="567"/>
        </w:tabs>
        <w:spacing w:line="240" w:lineRule="auto"/>
        <w:rPr>
          <w:szCs w:val="22"/>
          <w:lang w:val="lv-LV"/>
        </w:rPr>
      </w:pPr>
    </w:p>
    <w:p w14:paraId="7217E20C" w14:textId="77777777" w:rsidR="00C114FF" w:rsidRPr="00EF0628" w:rsidRDefault="00F550BE" w:rsidP="00B13B6D">
      <w:pPr>
        <w:pStyle w:val="Style2"/>
        <w:rPr>
          <w:lang w:val="lv-LV"/>
        </w:rPr>
      </w:pPr>
      <w:r w:rsidRPr="00EF0628">
        <w:rPr>
          <w:lang w:val="lv-LV"/>
        </w:rPr>
        <w:t>5.</w:t>
      </w:r>
      <w:r w:rsidRPr="00EF0628">
        <w:rPr>
          <w:lang w:val="lv-LV"/>
        </w:rPr>
        <w:tab/>
        <w:t>INDIKĀCIJAS</w:t>
      </w:r>
    </w:p>
    <w:p w14:paraId="1947DF12" w14:textId="77777777" w:rsidR="00C114FF" w:rsidRPr="00EF0628" w:rsidRDefault="00C114FF" w:rsidP="00A9226B">
      <w:pPr>
        <w:tabs>
          <w:tab w:val="clear" w:pos="567"/>
        </w:tabs>
        <w:spacing w:line="240" w:lineRule="auto"/>
        <w:rPr>
          <w:szCs w:val="22"/>
          <w:lang w:val="lv-LV"/>
        </w:rPr>
      </w:pPr>
    </w:p>
    <w:p w14:paraId="74AE9E79" w14:textId="77777777" w:rsidR="00B53085" w:rsidRPr="00EF0628" w:rsidRDefault="00B53085" w:rsidP="00A9226B">
      <w:pPr>
        <w:tabs>
          <w:tab w:val="clear" w:pos="567"/>
        </w:tabs>
        <w:spacing w:line="240" w:lineRule="auto"/>
        <w:rPr>
          <w:szCs w:val="22"/>
          <w:lang w:val="lv-LV"/>
        </w:rPr>
      </w:pPr>
    </w:p>
    <w:p w14:paraId="754580FD" w14:textId="77777777" w:rsidR="00C114FF" w:rsidRPr="00EF0628" w:rsidRDefault="00C114FF" w:rsidP="00A9226B">
      <w:pPr>
        <w:tabs>
          <w:tab w:val="clear" w:pos="567"/>
        </w:tabs>
        <w:spacing w:line="240" w:lineRule="auto"/>
        <w:rPr>
          <w:szCs w:val="22"/>
          <w:lang w:val="lv-LV"/>
        </w:rPr>
      </w:pPr>
    </w:p>
    <w:p w14:paraId="067266BF" w14:textId="5D287683" w:rsidR="00C114FF" w:rsidRPr="00EF0628" w:rsidRDefault="00F550BE" w:rsidP="00B13B6D">
      <w:pPr>
        <w:pStyle w:val="Style2"/>
        <w:rPr>
          <w:lang w:val="lv-LV"/>
        </w:rPr>
      </w:pPr>
      <w:r w:rsidRPr="00EF0628">
        <w:rPr>
          <w:lang w:val="lv-LV"/>
        </w:rPr>
        <w:t>6.</w:t>
      </w:r>
      <w:r w:rsidRPr="00EF0628">
        <w:rPr>
          <w:lang w:val="lv-LV"/>
        </w:rPr>
        <w:tab/>
      </w:r>
      <w:r w:rsidR="007318FE" w:rsidRPr="00EF0628">
        <w:rPr>
          <w:lang w:val="lv-LV"/>
        </w:rPr>
        <w:t xml:space="preserve">LIETOŠANAS </w:t>
      </w:r>
      <w:r w:rsidRPr="00EF0628">
        <w:rPr>
          <w:lang w:val="lv-LV"/>
        </w:rPr>
        <w:t>VEIDI</w:t>
      </w:r>
    </w:p>
    <w:p w14:paraId="3D0A283E" w14:textId="77777777" w:rsidR="00893A5A" w:rsidRPr="00EF0628" w:rsidRDefault="00893A5A" w:rsidP="00A9226B">
      <w:pPr>
        <w:tabs>
          <w:tab w:val="clear" w:pos="567"/>
        </w:tabs>
        <w:spacing w:line="240" w:lineRule="auto"/>
        <w:rPr>
          <w:szCs w:val="22"/>
          <w:lang w:val="lv-LV"/>
        </w:rPr>
      </w:pPr>
    </w:p>
    <w:p w14:paraId="6DDC522D" w14:textId="53853887" w:rsidR="00C114FF" w:rsidRPr="00EF0628" w:rsidRDefault="00C166BA" w:rsidP="00A9226B">
      <w:pPr>
        <w:tabs>
          <w:tab w:val="clear" w:pos="567"/>
        </w:tabs>
        <w:spacing w:line="240" w:lineRule="auto"/>
        <w:rPr>
          <w:szCs w:val="22"/>
          <w:lang w:val="lv-LV"/>
        </w:rPr>
      </w:pPr>
      <w:r w:rsidRPr="00EF0628">
        <w:rPr>
          <w:bCs/>
          <w:szCs w:val="22"/>
          <w:lang w:val="lv-LV"/>
        </w:rPr>
        <w:t>Intramuskulārai lietošanai.</w:t>
      </w:r>
      <w:r w:rsidRPr="00EF0628">
        <w:rPr>
          <w:szCs w:val="22"/>
          <w:lang w:val="lv-LV"/>
        </w:rPr>
        <w:t xml:space="preserve"> </w:t>
      </w:r>
    </w:p>
    <w:p w14:paraId="754DF109" w14:textId="77777777" w:rsidR="00B53085" w:rsidRPr="00EF0628" w:rsidRDefault="00B53085" w:rsidP="00A9226B">
      <w:pPr>
        <w:tabs>
          <w:tab w:val="clear" w:pos="567"/>
        </w:tabs>
        <w:spacing w:line="240" w:lineRule="auto"/>
        <w:rPr>
          <w:szCs w:val="22"/>
          <w:lang w:val="lv-LV"/>
        </w:rPr>
      </w:pPr>
    </w:p>
    <w:p w14:paraId="3849694E" w14:textId="77777777" w:rsidR="00C114FF" w:rsidRPr="00EF0628" w:rsidRDefault="00C114FF" w:rsidP="00A9226B">
      <w:pPr>
        <w:tabs>
          <w:tab w:val="clear" w:pos="567"/>
        </w:tabs>
        <w:spacing w:line="240" w:lineRule="auto"/>
        <w:rPr>
          <w:szCs w:val="22"/>
          <w:lang w:val="lv-LV"/>
        </w:rPr>
      </w:pPr>
    </w:p>
    <w:p w14:paraId="7359B0F8" w14:textId="55C6C5DD" w:rsidR="00C114FF" w:rsidRPr="00EF0628" w:rsidRDefault="00F550BE" w:rsidP="00172B3E">
      <w:pPr>
        <w:pStyle w:val="Style2"/>
        <w:pBdr>
          <w:top w:val="single" w:sz="4" w:space="0" w:color="auto"/>
        </w:pBdr>
        <w:rPr>
          <w:lang w:val="lv-LV"/>
        </w:rPr>
      </w:pPr>
      <w:r w:rsidRPr="00EF0628">
        <w:rPr>
          <w:lang w:val="lv-LV"/>
        </w:rPr>
        <w:t>7.</w:t>
      </w:r>
      <w:r w:rsidRPr="00EF0628">
        <w:rPr>
          <w:lang w:val="lv-LV"/>
        </w:rPr>
        <w:tab/>
        <w:t>IEROBEŽOJUMU PERIODS</w:t>
      </w:r>
    </w:p>
    <w:p w14:paraId="52E71FEA" w14:textId="77777777" w:rsidR="00C114FF" w:rsidRPr="00EF0628" w:rsidRDefault="00C114FF" w:rsidP="00A9226B">
      <w:pPr>
        <w:tabs>
          <w:tab w:val="clear" w:pos="567"/>
        </w:tabs>
        <w:spacing w:line="240" w:lineRule="auto"/>
        <w:rPr>
          <w:szCs w:val="22"/>
          <w:lang w:val="lv-LV"/>
        </w:rPr>
      </w:pPr>
    </w:p>
    <w:p w14:paraId="07C03DBC" w14:textId="2CDA5DAB" w:rsidR="00C114FF" w:rsidRPr="00EF0628" w:rsidRDefault="00F550BE" w:rsidP="00A9226B">
      <w:pPr>
        <w:tabs>
          <w:tab w:val="clear" w:pos="567"/>
        </w:tabs>
        <w:spacing w:line="240" w:lineRule="auto"/>
        <w:rPr>
          <w:szCs w:val="22"/>
          <w:lang w:val="lv-LV"/>
        </w:rPr>
      </w:pPr>
      <w:r w:rsidRPr="00EF0628">
        <w:rPr>
          <w:lang w:val="lv-LV"/>
        </w:rPr>
        <w:t>Ierobežojumu period</w:t>
      </w:r>
      <w:r w:rsidR="00C1474F" w:rsidRPr="00EF0628">
        <w:rPr>
          <w:lang w:val="lv-LV"/>
        </w:rPr>
        <w:t>i</w:t>
      </w:r>
      <w:r w:rsidRPr="00EF0628">
        <w:rPr>
          <w:lang w:val="lv-LV"/>
        </w:rPr>
        <w:t>:</w:t>
      </w:r>
    </w:p>
    <w:p w14:paraId="321BD070" w14:textId="4CA5C783" w:rsidR="00C166BA" w:rsidRPr="00EF0628" w:rsidRDefault="00C166BA" w:rsidP="00145C3F">
      <w:pPr>
        <w:tabs>
          <w:tab w:val="clear" w:pos="567"/>
        </w:tabs>
        <w:spacing w:line="240" w:lineRule="auto"/>
        <w:rPr>
          <w:szCs w:val="22"/>
          <w:lang w:val="lv-LV"/>
        </w:rPr>
      </w:pPr>
    </w:p>
    <w:p w14:paraId="7018147A" w14:textId="77777777" w:rsidR="00C166BA" w:rsidRPr="00EF0628" w:rsidRDefault="00C166BA" w:rsidP="00145C3F">
      <w:pPr>
        <w:tabs>
          <w:tab w:val="clear" w:pos="567"/>
        </w:tabs>
        <w:spacing w:line="240" w:lineRule="auto"/>
        <w:rPr>
          <w:szCs w:val="22"/>
          <w:lang w:val="lv-LV"/>
        </w:rPr>
      </w:pPr>
      <w:r w:rsidRPr="00EF0628">
        <w:rPr>
          <w:szCs w:val="22"/>
          <w:lang w:val="lv-LV"/>
        </w:rPr>
        <w:t>Liellopi, cūkas,</w:t>
      </w:r>
      <w:r w:rsidRPr="00EF0628">
        <w:rPr>
          <w:lang w:val="lv-LV"/>
        </w:rPr>
        <w:t xml:space="preserve"> aitas un kazas:</w:t>
      </w:r>
    </w:p>
    <w:p w14:paraId="66D68A93" w14:textId="1C34DF45" w:rsidR="00C166BA" w:rsidRPr="00EF0628" w:rsidRDefault="00C166BA" w:rsidP="00145C3F">
      <w:pPr>
        <w:tabs>
          <w:tab w:val="clear" w:pos="567"/>
        </w:tabs>
        <w:spacing w:line="240" w:lineRule="auto"/>
        <w:rPr>
          <w:szCs w:val="22"/>
          <w:lang w:val="lv-LV"/>
        </w:rPr>
      </w:pPr>
      <w:r w:rsidRPr="00EF0628">
        <w:rPr>
          <w:szCs w:val="22"/>
          <w:lang w:val="lv-LV"/>
        </w:rPr>
        <w:t>Gaļai</w:t>
      </w:r>
      <w:r w:rsidRPr="00EF0628">
        <w:rPr>
          <w:lang w:val="lv-LV"/>
        </w:rPr>
        <w:t xml:space="preserve"> un blakusproduktiem: </w:t>
      </w:r>
      <w:r w:rsidRPr="00EF0628">
        <w:rPr>
          <w:lang w:val="lv-LV"/>
        </w:rPr>
        <w:tab/>
      </w:r>
      <w:r w:rsidRPr="00EF0628">
        <w:rPr>
          <w:szCs w:val="22"/>
          <w:lang w:val="lv-LV"/>
        </w:rPr>
        <w:t>Nulle dienas</w:t>
      </w:r>
      <w:r w:rsidR="00EF0628">
        <w:rPr>
          <w:szCs w:val="22"/>
          <w:lang w:val="lv-LV"/>
        </w:rPr>
        <w:t>.</w:t>
      </w:r>
    </w:p>
    <w:p w14:paraId="4F8F05CA" w14:textId="77777777" w:rsidR="00C166BA" w:rsidRPr="00EF0628" w:rsidRDefault="00C166BA" w:rsidP="00145C3F">
      <w:pPr>
        <w:tabs>
          <w:tab w:val="clear" w:pos="567"/>
        </w:tabs>
        <w:spacing w:line="240" w:lineRule="auto"/>
        <w:rPr>
          <w:szCs w:val="22"/>
          <w:lang w:val="lv-LV"/>
        </w:rPr>
      </w:pPr>
    </w:p>
    <w:p w14:paraId="3CDDEECC" w14:textId="77777777" w:rsidR="00C166BA" w:rsidRPr="00EF0628" w:rsidRDefault="00C166BA" w:rsidP="00145C3F">
      <w:pPr>
        <w:tabs>
          <w:tab w:val="clear" w:pos="567"/>
        </w:tabs>
        <w:spacing w:line="240" w:lineRule="auto"/>
        <w:rPr>
          <w:lang w:val="lv-LV"/>
        </w:rPr>
      </w:pPr>
      <w:r w:rsidRPr="00EF0628">
        <w:rPr>
          <w:lang w:val="lv-LV"/>
        </w:rPr>
        <w:t>Liellopi :</w:t>
      </w:r>
    </w:p>
    <w:p w14:paraId="750D1415" w14:textId="697F1DC4" w:rsidR="00C114FF" w:rsidRPr="00EF0628" w:rsidRDefault="00C166BA" w:rsidP="00A9226B">
      <w:pPr>
        <w:tabs>
          <w:tab w:val="clear" w:pos="567"/>
        </w:tabs>
        <w:spacing w:line="240" w:lineRule="auto"/>
        <w:rPr>
          <w:lang w:val="lv-LV"/>
        </w:rPr>
      </w:pPr>
      <w:r w:rsidRPr="00EF0628">
        <w:rPr>
          <w:lang w:val="lv-LV"/>
        </w:rPr>
        <w:t>Pienam:</w:t>
      </w:r>
      <w:r w:rsidRPr="00EF0628">
        <w:rPr>
          <w:lang w:val="lv-LV"/>
        </w:rPr>
        <w:tab/>
      </w:r>
      <w:r w:rsidRPr="00EF0628">
        <w:rPr>
          <w:lang w:val="lv-LV"/>
        </w:rPr>
        <w:tab/>
      </w:r>
      <w:r w:rsidRPr="00EF0628">
        <w:rPr>
          <w:lang w:val="lv-LV"/>
        </w:rPr>
        <w:tab/>
      </w:r>
      <w:r w:rsidRPr="00EF0628">
        <w:rPr>
          <w:lang w:val="lv-LV"/>
        </w:rPr>
        <w:tab/>
        <w:t>Nulle dienas.</w:t>
      </w:r>
    </w:p>
    <w:p w14:paraId="24A71A93" w14:textId="77777777" w:rsidR="00B53085" w:rsidRPr="00EF0628" w:rsidRDefault="00B53085" w:rsidP="00A9226B">
      <w:pPr>
        <w:tabs>
          <w:tab w:val="clear" w:pos="567"/>
        </w:tabs>
        <w:spacing w:line="240" w:lineRule="auto"/>
        <w:rPr>
          <w:szCs w:val="22"/>
          <w:lang w:val="lv-LV"/>
        </w:rPr>
      </w:pPr>
    </w:p>
    <w:p w14:paraId="11C87214" w14:textId="77777777" w:rsidR="00C114FF" w:rsidRPr="00EF0628" w:rsidRDefault="00C114FF" w:rsidP="00A9226B">
      <w:pPr>
        <w:tabs>
          <w:tab w:val="clear" w:pos="567"/>
        </w:tabs>
        <w:spacing w:line="240" w:lineRule="auto"/>
        <w:rPr>
          <w:szCs w:val="22"/>
          <w:lang w:val="lv-LV"/>
        </w:rPr>
      </w:pPr>
    </w:p>
    <w:p w14:paraId="51CD13E6" w14:textId="77777777" w:rsidR="00C114FF" w:rsidRPr="00EF0628" w:rsidRDefault="00F550BE" w:rsidP="00B13B6D">
      <w:pPr>
        <w:pStyle w:val="Style2"/>
        <w:rPr>
          <w:lang w:val="lv-LV"/>
        </w:rPr>
      </w:pPr>
      <w:r w:rsidRPr="00EF0628">
        <w:rPr>
          <w:lang w:val="lv-LV"/>
        </w:rPr>
        <w:t>8.</w:t>
      </w:r>
      <w:r w:rsidRPr="00EF0628">
        <w:rPr>
          <w:lang w:val="lv-LV"/>
        </w:rPr>
        <w:tab/>
        <w:t>DERĪGUMA TERMIŅŠ</w:t>
      </w:r>
    </w:p>
    <w:p w14:paraId="438145F5" w14:textId="77777777" w:rsidR="00C114FF" w:rsidRPr="00EF0628" w:rsidRDefault="00C114FF" w:rsidP="00A9226B">
      <w:pPr>
        <w:tabs>
          <w:tab w:val="clear" w:pos="567"/>
        </w:tabs>
        <w:spacing w:line="240" w:lineRule="auto"/>
        <w:rPr>
          <w:szCs w:val="22"/>
          <w:lang w:val="lv-LV"/>
        </w:rPr>
      </w:pPr>
    </w:p>
    <w:p w14:paraId="516594F4" w14:textId="767B139E" w:rsidR="00DE67C4" w:rsidRPr="00EF0628" w:rsidRDefault="00F550BE" w:rsidP="00A9226B">
      <w:pPr>
        <w:tabs>
          <w:tab w:val="clear" w:pos="567"/>
        </w:tabs>
        <w:spacing w:line="240" w:lineRule="auto"/>
        <w:rPr>
          <w:szCs w:val="22"/>
          <w:lang w:val="lv-LV"/>
        </w:rPr>
      </w:pPr>
      <w:r w:rsidRPr="00EF0628">
        <w:rPr>
          <w:lang w:val="lv-LV"/>
        </w:rPr>
        <w:t>Exp. {mēnesis/gads}</w:t>
      </w:r>
    </w:p>
    <w:p w14:paraId="41104363" w14:textId="77777777" w:rsidR="001B26EB" w:rsidRPr="00EF0628" w:rsidRDefault="001B26EB" w:rsidP="00A9226B">
      <w:pPr>
        <w:tabs>
          <w:tab w:val="clear" w:pos="567"/>
        </w:tabs>
        <w:spacing w:line="240" w:lineRule="auto"/>
        <w:rPr>
          <w:szCs w:val="22"/>
          <w:lang w:val="lv-LV"/>
        </w:rPr>
      </w:pPr>
    </w:p>
    <w:p w14:paraId="305349B0" w14:textId="77777777" w:rsidR="0081643B" w:rsidRPr="00EF0628" w:rsidRDefault="0081643B" w:rsidP="00A9226B">
      <w:pPr>
        <w:tabs>
          <w:tab w:val="clear" w:pos="567"/>
        </w:tabs>
        <w:spacing w:line="240" w:lineRule="auto"/>
        <w:rPr>
          <w:lang w:val="lv-LV"/>
        </w:rPr>
      </w:pPr>
      <w:r w:rsidRPr="00EF0628">
        <w:rPr>
          <w:lang w:val="lv-LV"/>
        </w:rPr>
        <w:t>Pēc caurduršanas izlietot 28 dienu laikā.</w:t>
      </w:r>
    </w:p>
    <w:p w14:paraId="215C41F2" w14:textId="60296D4F" w:rsidR="00C114FF" w:rsidRPr="00EF0628" w:rsidRDefault="0081643B" w:rsidP="00A9226B">
      <w:pPr>
        <w:tabs>
          <w:tab w:val="clear" w:pos="567"/>
        </w:tabs>
        <w:spacing w:line="240" w:lineRule="auto"/>
        <w:rPr>
          <w:lang w:val="lv-LV"/>
        </w:rPr>
      </w:pPr>
      <w:r w:rsidRPr="00EF0628">
        <w:rPr>
          <w:lang w:val="lv-LV"/>
        </w:rPr>
        <w:lastRenderedPageBreak/>
        <w:t>Izlietot līdz…</w:t>
      </w:r>
    </w:p>
    <w:p w14:paraId="31D65CD1" w14:textId="77777777" w:rsidR="00B53085" w:rsidRPr="00EF0628" w:rsidRDefault="00B53085" w:rsidP="00A9226B">
      <w:pPr>
        <w:tabs>
          <w:tab w:val="clear" w:pos="567"/>
        </w:tabs>
        <w:spacing w:line="240" w:lineRule="auto"/>
        <w:rPr>
          <w:szCs w:val="22"/>
          <w:lang w:val="lv-LV"/>
        </w:rPr>
      </w:pPr>
    </w:p>
    <w:p w14:paraId="31070002" w14:textId="77777777" w:rsidR="0081643B" w:rsidRPr="00EF0628" w:rsidRDefault="0081643B" w:rsidP="00A9226B">
      <w:pPr>
        <w:tabs>
          <w:tab w:val="clear" w:pos="567"/>
        </w:tabs>
        <w:spacing w:line="240" w:lineRule="auto"/>
        <w:rPr>
          <w:szCs w:val="22"/>
          <w:lang w:val="lv-LV"/>
        </w:rPr>
      </w:pPr>
    </w:p>
    <w:p w14:paraId="0F687612" w14:textId="77777777" w:rsidR="00C114FF" w:rsidRPr="00EF0628" w:rsidRDefault="00F550BE" w:rsidP="00B13B6D">
      <w:pPr>
        <w:pStyle w:val="Style2"/>
        <w:rPr>
          <w:lang w:val="lv-LV"/>
        </w:rPr>
      </w:pPr>
      <w:r w:rsidRPr="00EF0628">
        <w:rPr>
          <w:lang w:val="lv-LV"/>
        </w:rPr>
        <w:t>9.</w:t>
      </w:r>
      <w:r w:rsidRPr="00EF0628">
        <w:rPr>
          <w:lang w:val="lv-LV"/>
        </w:rPr>
        <w:tab/>
        <w:t>ĪPAŠI UZGLABĀŠANAS NOSACĪJUMI</w:t>
      </w:r>
    </w:p>
    <w:p w14:paraId="7DAF1818" w14:textId="77777777" w:rsidR="00893A5A" w:rsidRPr="00EF0628" w:rsidRDefault="00893A5A" w:rsidP="00A9226B">
      <w:pPr>
        <w:tabs>
          <w:tab w:val="clear" w:pos="567"/>
        </w:tabs>
        <w:spacing w:line="240" w:lineRule="auto"/>
        <w:rPr>
          <w:szCs w:val="22"/>
          <w:lang w:val="lv-LV"/>
        </w:rPr>
      </w:pPr>
    </w:p>
    <w:p w14:paraId="35863BEC" w14:textId="421CE4B7" w:rsidR="00C114FF" w:rsidRPr="00EF0628" w:rsidRDefault="00C166BA" w:rsidP="00A9226B">
      <w:pPr>
        <w:tabs>
          <w:tab w:val="clear" w:pos="567"/>
        </w:tabs>
        <w:spacing w:line="240" w:lineRule="auto"/>
        <w:rPr>
          <w:szCs w:val="22"/>
          <w:lang w:val="lv-LV"/>
        </w:rPr>
      </w:pPr>
      <w:r w:rsidRPr="00EF0628">
        <w:rPr>
          <w:szCs w:val="22"/>
          <w:lang w:val="lv-LV"/>
        </w:rPr>
        <w:t>Uzglabāt temperatūrā līdz 25 °C.</w:t>
      </w:r>
    </w:p>
    <w:p w14:paraId="6586DE3F" w14:textId="77777777" w:rsidR="00B53085" w:rsidRPr="00EF0628" w:rsidRDefault="00B53085" w:rsidP="00A9226B">
      <w:pPr>
        <w:tabs>
          <w:tab w:val="clear" w:pos="567"/>
        </w:tabs>
        <w:spacing w:line="240" w:lineRule="auto"/>
        <w:rPr>
          <w:szCs w:val="22"/>
          <w:lang w:val="lv-LV"/>
        </w:rPr>
      </w:pPr>
    </w:p>
    <w:p w14:paraId="19FD0CBA" w14:textId="77777777" w:rsidR="00C114FF" w:rsidRPr="00EF0628" w:rsidRDefault="00C114FF" w:rsidP="00A9226B">
      <w:pPr>
        <w:tabs>
          <w:tab w:val="clear" w:pos="567"/>
        </w:tabs>
        <w:spacing w:line="240" w:lineRule="auto"/>
        <w:rPr>
          <w:szCs w:val="22"/>
          <w:lang w:val="lv-LV"/>
        </w:rPr>
      </w:pPr>
    </w:p>
    <w:p w14:paraId="1BDE0647" w14:textId="4FE135E8" w:rsidR="00C114FF" w:rsidRPr="00EF0628" w:rsidRDefault="00F550BE" w:rsidP="00B13B6D">
      <w:pPr>
        <w:pStyle w:val="Style2"/>
        <w:rPr>
          <w:lang w:val="lv-LV"/>
        </w:rPr>
      </w:pPr>
      <w:r w:rsidRPr="00EF0628">
        <w:rPr>
          <w:lang w:val="lv-LV"/>
        </w:rPr>
        <w:t>10.</w:t>
      </w:r>
      <w:r w:rsidRPr="00EF0628">
        <w:rPr>
          <w:lang w:val="lv-LV"/>
        </w:rPr>
        <w:tab/>
        <w:t>VĀRDI “PIRMS LIETOŠANAS IZLASIET LIETOŠANAS INSTRUKCIJU”</w:t>
      </w:r>
    </w:p>
    <w:p w14:paraId="2FA388F1" w14:textId="77777777" w:rsidR="00C114FF" w:rsidRPr="00EF0628" w:rsidRDefault="00C114FF" w:rsidP="00A9226B">
      <w:pPr>
        <w:tabs>
          <w:tab w:val="clear" w:pos="567"/>
        </w:tabs>
        <w:spacing w:line="240" w:lineRule="auto"/>
        <w:rPr>
          <w:szCs w:val="22"/>
          <w:lang w:val="lv-LV"/>
        </w:rPr>
      </w:pPr>
    </w:p>
    <w:p w14:paraId="2FC95367" w14:textId="77777777" w:rsidR="0073373D" w:rsidRPr="00EF0628" w:rsidRDefault="00F550BE" w:rsidP="00A9226B">
      <w:pPr>
        <w:tabs>
          <w:tab w:val="clear" w:pos="567"/>
        </w:tabs>
        <w:spacing w:line="240" w:lineRule="auto"/>
        <w:rPr>
          <w:lang w:val="lv-LV"/>
        </w:rPr>
      </w:pPr>
      <w:r w:rsidRPr="00EF0628">
        <w:rPr>
          <w:lang w:val="lv-LV"/>
        </w:rPr>
        <w:t>Pirms lietošanas izlasiet lietošanas instrukciju.</w:t>
      </w:r>
    </w:p>
    <w:p w14:paraId="117C773F" w14:textId="77777777" w:rsidR="00B53085" w:rsidRPr="00EF0628" w:rsidRDefault="00B53085" w:rsidP="00A9226B">
      <w:pPr>
        <w:tabs>
          <w:tab w:val="clear" w:pos="567"/>
        </w:tabs>
        <w:spacing w:line="240" w:lineRule="auto"/>
        <w:rPr>
          <w:szCs w:val="22"/>
          <w:lang w:val="lv-LV"/>
        </w:rPr>
      </w:pPr>
    </w:p>
    <w:p w14:paraId="39F717E2" w14:textId="77777777" w:rsidR="00C114FF" w:rsidRPr="00EF0628" w:rsidRDefault="00C114FF" w:rsidP="00A9226B">
      <w:pPr>
        <w:tabs>
          <w:tab w:val="clear" w:pos="567"/>
        </w:tabs>
        <w:spacing w:line="240" w:lineRule="auto"/>
        <w:rPr>
          <w:szCs w:val="22"/>
          <w:lang w:val="lv-LV"/>
        </w:rPr>
      </w:pPr>
    </w:p>
    <w:p w14:paraId="575C181C" w14:textId="77777777" w:rsidR="00C114FF" w:rsidRPr="00EF0628" w:rsidRDefault="00F550BE" w:rsidP="00B13B6D">
      <w:pPr>
        <w:pStyle w:val="Style2"/>
        <w:rPr>
          <w:lang w:val="lv-LV"/>
        </w:rPr>
      </w:pPr>
      <w:r w:rsidRPr="00EF0628">
        <w:rPr>
          <w:lang w:val="lv-LV"/>
        </w:rPr>
        <w:t>11.</w:t>
      </w:r>
      <w:r w:rsidRPr="00EF0628">
        <w:rPr>
          <w:lang w:val="lv-LV"/>
        </w:rPr>
        <w:tab/>
        <w:t>VĀRDI “LIETOŠANAI DZĪVNIEKIEM”</w:t>
      </w:r>
    </w:p>
    <w:p w14:paraId="0315D04E" w14:textId="77777777" w:rsidR="00C114FF" w:rsidRPr="00EF0628" w:rsidRDefault="00C114FF" w:rsidP="00A9226B">
      <w:pPr>
        <w:tabs>
          <w:tab w:val="clear" w:pos="567"/>
        </w:tabs>
        <w:spacing w:line="240" w:lineRule="auto"/>
        <w:rPr>
          <w:szCs w:val="22"/>
          <w:lang w:val="lv-LV"/>
        </w:rPr>
      </w:pPr>
    </w:p>
    <w:p w14:paraId="76E4E38D" w14:textId="77777777" w:rsidR="00C114FF" w:rsidRPr="00EF0628" w:rsidRDefault="00F550BE" w:rsidP="00C40CFF">
      <w:pPr>
        <w:tabs>
          <w:tab w:val="clear" w:pos="567"/>
        </w:tabs>
        <w:spacing w:line="240" w:lineRule="auto"/>
        <w:rPr>
          <w:lang w:val="lv-LV"/>
        </w:rPr>
      </w:pPr>
      <w:r w:rsidRPr="00EF0628">
        <w:rPr>
          <w:lang w:val="lv-LV"/>
        </w:rPr>
        <w:t>Lietošanai dzīvniekiem.</w:t>
      </w:r>
    </w:p>
    <w:p w14:paraId="1C835893" w14:textId="77777777" w:rsidR="00B53085" w:rsidRPr="00EF0628" w:rsidRDefault="00B53085" w:rsidP="00C40CFF">
      <w:pPr>
        <w:tabs>
          <w:tab w:val="clear" w:pos="567"/>
        </w:tabs>
        <w:spacing w:line="240" w:lineRule="auto"/>
        <w:rPr>
          <w:szCs w:val="22"/>
          <w:lang w:val="lv-LV"/>
        </w:rPr>
      </w:pPr>
    </w:p>
    <w:p w14:paraId="3618DFEB" w14:textId="77777777" w:rsidR="00C114FF" w:rsidRPr="00EF0628" w:rsidRDefault="00C114FF" w:rsidP="00A9226B">
      <w:pPr>
        <w:tabs>
          <w:tab w:val="clear" w:pos="567"/>
        </w:tabs>
        <w:spacing w:line="240" w:lineRule="auto"/>
        <w:rPr>
          <w:szCs w:val="22"/>
          <w:lang w:val="lv-LV"/>
        </w:rPr>
      </w:pPr>
    </w:p>
    <w:p w14:paraId="7352FAF5" w14:textId="77777777" w:rsidR="00C114FF" w:rsidRPr="00EF0628" w:rsidRDefault="00F550BE" w:rsidP="00B13B6D">
      <w:pPr>
        <w:pStyle w:val="Style2"/>
        <w:rPr>
          <w:lang w:val="lv-LV"/>
        </w:rPr>
      </w:pPr>
      <w:r w:rsidRPr="00EF0628">
        <w:rPr>
          <w:lang w:val="lv-LV"/>
        </w:rPr>
        <w:t>12.</w:t>
      </w:r>
      <w:r w:rsidRPr="00EF0628">
        <w:rPr>
          <w:lang w:val="lv-LV"/>
        </w:rPr>
        <w:tab/>
        <w:t>VĀRDI “UZGLABĀT BĒRNIEM NEREDZAMĀ UN NEPIEEJAMĀ VIETĀ”</w:t>
      </w:r>
    </w:p>
    <w:p w14:paraId="517278DF" w14:textId="77777777" w:rsidR="00C114FF" w:rsidRPr="00EF0628" w:rsidRDefault="00C114FF" w:rsidP="00A9226B">
      <w:pPr>
        <w:tabs>
          <w:tab w:val="clear" w:pos="567"/>
        </w:tabs>
        <w:spacing w:line="240" w:lineRule="auto"/>
        <w:rPr>
          <w:szCs w:val="22"/>
          <w:lang w:val="lv-LV"/>
        </w:rPr>
      </w:pPr>
    </w:p>
    <w:p w14:paraId="2F93E432" w14:textId="77777777" w:rsidR="00C114FF" w:rsidRPr="00EF0628" w:rsidRDefault="00F550BE" w:rsidP="00A9226B">
      <w:pPr>
        <w:tabs>
          <w:tab w:val="clear" w:pos="567"/>
        </w:tabs>
        <w:spacing w:line="240" w:lineRule="auto"/>
        <w:rPr>
          <w:lang w:val="lv-LV"/>
        </w:rPr>
      </w:pPr>
      <w:r w:rsidRPr="00EF0628">
        <w:rPr>
          <w:lang w:val="lv-LV"/>
        </w:rPr>
        <w:t>Uzglabāt bērniem neredzamā un nepieejamā vietā.</w:t>
      </w:r>
    </w:p>
    <w:p w14:paraId="27A29D30" w14:textId="77777777" w:rsidR="00B53085" w:rsidRPr="00EF0628" w:rsidRDefault="00B53085" w:rsidP="00A9226B">
      <w:pPr>
        <w:tabs>
          <w:tab w:val="clear" w:pos="567"/>
        </w:tabs>
        <w:spacing w:line="240" w:lineRule="auto"/>
        <w:rPr>
          <w:szCs w:val="22"/>
          <w:lang w:val="lv-LV"/>
        </w:rPr>
      </w:pPr>
    </w:p>
    <w:p w14:paraId="1A946F53" w14:textId="77777777" w:rsidR="00C114FF" w:rsidRPr="00EF0628" w:rsidRDefault="00C114FF" w:rsidP="00A9226B">
      <w:pPr>
        <w:tabs>
          <w:tab w:val="clear" w:pos="567"/>
        </w:tabs>
        <w:spacing w:line="240" w:lineRule="auto"/>
        <w:rPr>
          <w:szCs w:val="22"/>
          <w:lang w:val="lv-LV"/>
        </w:rPr>
      </w:pPr>
    </w:p>
    <w:p w14:paraId="4B7F8FBB" w14:textId="0DDDEDBC" w:rsidR="00C114FF" w:rsidRPr="00EF0628" w:rsidRDefault="00F550BE" w:rsidP="00B13B6D">
      <w:pPr>
        <w:pStyle w:val="Style2"/>
        <w:rPr>
          <w:lang w:val="lv-LV"/>
        </w:rPr>
      </w:pPr>
      <w:r w:rsidRPr="00EF0628">
        <w:rPr>
          <w:lang w:val="lv-LV"/>
        </w:rPr>
        <w:t>13.</w:t>
      </w:r>
      <w:r w:rsidRPr="00EF0628">
        <w:rPr>
          <w:lang w:val="lv-LV"/>
        </w:rPr>
        <w:tab/>
      </w:r>
      <w:r w:rsidR="008610E2" w:rsidRPr="00EF0628">
        <w:rPr>
          <w:lang w:val="lv-LV"/>
        </w:rPr>
        <w:t>TIRDZNIECĪBAS ATĻAUJAS TURĒTĀJS</w:t>
      </w:r>
      <w:r w:rsidRPr="00EF0628">
        <w:rPr>
          <w:lang w:val="lv-LV"/>
        </w:rPr>
        <w:t xml:space="preserve"> </w:t>
      </w:r>
    </w:p>
    <w:p w14:paraId="77B9C4D5" w14:textId="77777777" w:rsidR="00C114FF" w:rsidRPr="00EF0628" w:rsidRDefault="00C114FF" w:rsidP="003A31B9">
      <w:pPr>
        <w:tabs>
          <w:tab w:val="clear" w:pos="567"/>
        </w:tabs>
        <w:spacing w:line="240" w:lineRule="auto"/>
        <w:rPr>
          <w:szCs w:val="22"/>
          <w:lang w:val="lv-LV"/>
        </w:rPr>
      </w:pPr>
    </w:p>
    <w:p w14:paraId="50483A1E" w14:textId="77777777" w:rsidR="00EC67D9" w:rsidRPr="00EF0628" w:rsidRDefault="00EC67D9" w:rsidP="00EC67D9">
      <w:pPr>
        <w:ind w:right="113"/>
        <w:rPr>
          <w:lang w:val="lv-LV"/>
        </w:rPr>
      </w:pPr>
      <w:r w:rsidRPr="00EF0628">
        <w:rPr>
          <w:lang w:val="lv-LV"/>
        </w:rPr>
        <w:t>Veyx-Pharma GmbH</w:t>
      </w:r>
    </w:p>
    <w:p w14:paraId="131A64DB" w14:textId="77777777" w:rsidR="00B53085" w:rsidRPr="00EF0628" w:rsidRDefault="00B53085" w:rsidP="00EC67D9">
      <w:pPr>
        <w:ind w:right="113"/>
        <w:rPr>
          <w:szCs w:val="22"/>
          <w:lang w:val="lv-LV"/>
        </w:rPr>
      </w:pPr>
    </w:p>
    <w:p w14:paraId="7538C3C0" w14:textId="77777777" w:rsidR="00C114FF" w:rsidRPr="00EF0628" w:rsidRDefault="00C114FF" w:rsidP="00A9226B">
      <w:pPr>
        <w:tabs>
          <w:tab w:val="clear" w:pos="567"/>
        </w:tabs>
        <w:spacing w:line="240" w:lineRule="auto"/>
        <w:rPr>
          <w:szCs w:val="22"/>
          <w:lang w:val="lv-LV"/>
        </w:rPr>
      </w:pPr>
    </w:p>
    <w:p w14:paraId="1DBA91B7" w14:textId="286EC3F5" w:rsidR="00C114FF" w:rsidRPr="00EF0628" w:rsidRDefault="00F550BE" w:rsidP="00B13B6D">
      <w:pPr>
        <w:pStyle w:val="Style2"/>
        <w:rPr>
          <w:lang w:val="lv-LV"/>
        </w:rPr>
      </w:pPr>
      <w:r w:rsidRPr="00EF0628">
        <w:rPr>
          <w:lang w:val="lv-LV"/>
        </w:rPr>
        <w:t>14.</w:t>
      </w:r>
      <w:r w:rsidRPr="00EF0628">
        <w:rPr>
          <w:lang w:val="lv-LV"/>
        </w:rPr>
        <w:tab/>
      </w:r>
      <w:r w:rsidR="008610E2" w:rsidRPr="00EF0628">
        <w:rPr>
          <w:lang w:val="lv-LV"/>
        </w:rPr>
        <w:t xml:space="preserve">TIRDZNIECĪBAS ATĻAUJAS </w:t>
      </w:r>
      <w:r w:rsidRPr="00EF0628">
        <w:rPr>
          <w:lang w:val="lv-LV"/>
        </w:rPr>
        <w:t>NUMURI</w:t>
      </w:r>
    </w:p>
    <w:p w14:paraId="42A5B7B9" w14:textId="77777777" w:rsidR="00893A5A" w:rsidRPr="00EF0628" w:rsidRDefault="00893A5A" w:rsidP="00A9226B">
      <w:pPr>
        <w:tabs>
          <w:tab w:val="clear" w:pos="567"/>
        </w:tabs>
        <w:spacing w:line="240" w:lineRule="auto"/>
        <w:rPr>
          <w:szCs w:val="22"/>
          <w:lang w:val="lv-LV"/>
        </w:rPr>
      </w:pPr>
    </w:p>
    <w:p w14:paraId="32014B7A" w14:textId="122BCA75" w:rsidR="00C166BA" w:rsidRPr="00EF0628" w:rsidRDefault="00C166BA" w:rsidP="00A9226B">
      <w:pPr>
        <w:tabs>
          <w:tab w:val="clear" w:pos="567"/>
        </w:tabs>
        <w:spacing w:line="240" w:lineRule="auto"/>
        <w:rPr>
          <w:szCs w:val="22"/>
          <w:lang w:val="lv-LV"/>
        </w:rPr>
      </w:pPr>
      <w:r w:rsidRPr="00EF0628">
        <w:rPr>
          <w:szCs w:val="22"/>
          <w:lang w:val="lv-LV"/>
        </w:rPr>
        <w:t>V/NRP/03/1548</w:t>
      </w:r>
    </w:p>
    <w:p w14:paraId="5FB1200F" w14:textId="77777777" w:rsidR="00B53085" w:rsidRPr="00EF0628" w:rsidRDefault="00B53085" w:rsidP="00A9226B">
      <w:pPr>
        <w:tabs>
          <w:tab w:val="clear" w:pos="567"/>
        </w:tabs>
        <w:spacing w:line="240" w:lineRule="auto"/>
        <w:rPr>
          <w:szCs w:val="22"/>
          <w:lang w:val="lv-LV"/>
        </w:rPr>
      </w:pPr>
    </w:p>
    <w:p w14:paraId="1462BCC2" w14:textId="646BAF2A" w:rsidR="00C114FF" w:rsidRPr="00EF0628" w:rsidRDefault="00C114FF" w:rsidP="00A9226B">
      <w:pPr>
        <w:tabs>
          <w:tab w:val="clear" w:pos="567"/>
        </w:tabs>
        <w:spacing w:line="240" w:lineRule="auto"/>
        <w:rPr>
          <w:szCs w:val="22"/>
          <w:lang w:val="lv-LV"/>
        </w:rPr>
      </w:pPr>
    </w:p>
    <w:p w14:paraId="2AF0164D" w14:textId="77777777" w:rsidR="00C114FF" w:rsidRPr="00D9014F" w:rsidRDefault="00F550BE" w:rsidP="00B13B6D">
      <w:pPr>
        <w:pStyle w:val="Style2"/>
        <w:rPr>
          <w:lang w:val="lv-LV"/>
        </w:rPr>
      </w:pPr>
      <w:r w:rsidRPr="00D9014F">
        <w:rPr>
          <w:lang w:val="lv-LV"/>
        </w:rPr>
        <w:t>15.</w:t>
      </w:r>
      <w:r w:rsidRPr="00D9014F">
        <w:rPr>
          <w:lang w:val="lv-LV"/>
        </w:rPr>
        <w:tab/>
        <w:t>SĒRIJAS NUMURS</w:t>
      </w:r>
    </w:p>
    <w:p w14:paraId="57945ED0" w14:textId="77777777" w:rsidR="001B26EB" w:rsidRPr="00D9014F" w:rsidRDefault="001B26EB" w:rsidP="00A9226B">
      <w:pPr>
        <w:tabs>
          <w:tab w:val="clear" w:pos="567"/>
        </w:tabs>
        <w:spacing w:line="240" w:lineRule="auto"/>
        <w:rPr>
          <w:szCs w:val="22"/>
          <w:lang w:val="lv-LV"/>
        </w:rPr>
      </w:pPr>
    </w:p>
    <w:p w14:paraId="72063F68" w14:textId="3C60497F" w:rsidR="00C114FF" w:rsidRPr="00D9014F" w:rsidRDefault="00F550BE" w:rsidP="00A9226B">
      <w:pPr>
        <w:tabs>
          <w:tab w:val="clear" w:pos="567"/>
        </w:tabs>
        <w:spacing w:line="240" w:lineRule="auto"/>
        <w:rPr>
          <w:szCs w:val="22"/>
          <w:lang w:val="lv-LV"/>
        </w:rPr>
      </w:pPr>
      <w:r w:rsidRPr="00D9014F">
        <w:rPr>
          <w:lang w:val="lv-LV"/>
        </w:rPr>
        <w:t>Lot {numurs}</w:t>
      </w:r>
    </w:p>
    <w:p w14:paraId="74BB5D8F" w14:textId="77777777" w:rsidR="00A9226B" w:rsidRPr="00D9014F" w:rsidRDefault="00A9226B" w:rsidP="00A9226B">
      <w:pPr>
        <w:tabs>
          <w:tab w:val="clear" w:pos="567"/>
        </w:tabs>
        <w:spacing w:line="240" w:lineRule="auto"/>
        <w:rPr>
          <w:szCs w:val="22"/>
          <w:lang w:val="lv-LV"/>
        </w:rPr>
      </w:pPr>
    </w:p>
    <w:p w14:paraId="53011CA0" w14:textId="77777777" w:rsidR="00673F4C" w:rsidRPr="00D9014F" w:rsidRDefault="00F550BE" w:rsidP="00A9226B">
      <w:pPr>
        <w:tabs>
          <w:tab w:val="clear" w:pos="567"/>
        </w:tabs>
        <w:spacing w:line="240" w:lineRule="auto"/>
        <w:rPr>
          <w:szCs w:val="22"/>
          <w:lang w:val="lv-LV"/>
        </w:rPr>
      </w:pPr>
      <w:r w:rsidRPr="00D9014F">
        <w:rPr>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0A2F98" w:rsidRPr="005A4CEF" w14:paraId="5AC5861D" w14:textId="77777777" w:rsidTr="00211A90">
        <w:trPr>
          <w:trHeight w:val="977"/>
        </w:trPr>
        <w:tc>
          <w:tcPr>
            <w:tcW w:w="9214" w:type="dxa"/>
            <w:tcBorders>
              <w:bottom w:val="single" w:sz="4" w:space="0" w:color="auto"/>
            </w:tcBorders>
          </w:tcPr>
          <w:p w14:paraId="6CB412B2" w14:textId="259D07F7" w:rsidR="00673F4C" w:rsidRPr="00D9014F" w:rsidRDefault="00F550BE" w:rsidP="00302266">
            <w:pPr>
              <w:rPr>
                <w:b/>
                <w:szCs w:val="22"/>
                <w:lang w:val="lv-LV"/>
              </w:rPr>
            </w:pPr>
            <w:r w:rsidRPr="00D9014F">
              <w:rPr>
                <w:b/>
                <w:lang w:val="lv-LV"/>
              </w:rPr>
              <w:lastRenderedPageBreak/>
              <w:t>UZ</w:t>
            </w:r>
            <w:r w:rsidRPr="00D9014F">
              <w:rPr>
                <w:lang w:val="lv-LV"/>
              </w:rPr>
              <w:t xml:space="preserve"> </w:t>
            </w:r>
            <w:r w:rsidRPr="00D9014F">
              <w:rPr>
                <w:b/>
                <w:szCs w:val="22"/>
                <w:lang w:val="lv-LV"/>
              </w:rPr>
              <w:t>TIEŠĀ IEPAKOJUMA NORĀDĀMĀ INFORMĀCIJA</w:t>
            </w:r>
          </w:p>
          <w:p w14:paraId="533E1812" w14:textId="5B2D510B" w:rsidR="00673F4C" w:rsidRPr="00D9014F" w:rsidRDefault="00673F4C" w:rsidP="00302266">
            <w:pPr>
              <w:rPr>
                <w:szCs w:val="22"/>
                <w:lang w:val="lv-LV"/>
              </w:rPr>
            </w:pPr>
          </w:p>
          <w:p w14:paraId="102E497A" w14:textId="19BCAA1D" w:rsidR="00673F4C" w:rsidRPr="00D9014F" w:rsidRDefault="00B91B71" w:rsidP="00302266">
            <w:pPr>
              <w:rPr>
                <w:b/>
                <w:bCs/>
                <w:szCs w:val="22"/>
                <w:lang w:val="lv-LV"/>
              </w:rPr>
            </w:pPr>
            <w:r w:rsidRPr="00D9014F">
              <w:rPr>
                <w:b/>
                <w:bCs/>
                <w:szCs w:val="22"/>
                <w:lang w:val="lv-LV"/>
              </w:rPr>
              <w:t>Stikla flakons (100 ml)</w:t>
            </w:r>
          </w:p>
        </w:tc>
      </w:tr>
    </w:tbl>
    <w:p w14:paraId="66B6FA99" w14:textId="77777777" w:rsidR="00673F4C" w:rsidRPr="00D9014F" w:rsidRDefault="00673F4C" w:rsidP="00673F4C">
      <w:pPr>
        <w:rPr>
          <w:szCs w:val="22"/>
          <w:lang w:val="lv-LV"/>
        </w:rPr>
      </w:pPr>
    </w:p>
    <w:p w14:paraId="14B8A749" w14:textId="77777777" w:rsidR="00673F4C" w:rsidRPr="00D9014F" w:rsidRDefault="00F550BE" w:rsidP="00B13B6D">
      <w:pPr>
        <w:pStyle w:val="Style2"/>
        <w:rPr>
          <w:lang w:val="lv-LV"/>
        </w:rPr>
      </w:pPr>
      <w:r w:rsidRPr="00D9014F">
        <w:rPr>
          <w:lang w:val="lv-LV"/>
        </w:rPr>
        <w:t>1.</w:t>
      </w:r>
      <w:r w:rsidRPr="00D9014F">
        <w:rPr>
          <w:lang w:val="lv-LV"/>
        </w:rPr>
        <w:tab/>
        <w:t>VETERINĀRO ZĀĻU NOSAUKUMS</w:t>
      </w:r>
    </w:p>
    <w:p w14:paraId="6BA01DB6" w14:textId="77777777" w:rsidR="00893A5A" w:rsidRPr="00D9014F" w:rsidRDefault="00893A5A" w:rsidP="00673F4C">
      <w:pPr>
        <w:rPr>
          <w:szCs w:val="22"/>
          <w:lang w:val="lv-LV"/>
        </w:rPr>
      </w:pPr>
    </w:p>
    <w:p w14:paraId="5BCE9038" w14:textId="1CDCF9E6" w:rsidR="00673F4C" w:rsidRPr="00D9014F" w:rsidRDefault="00C166BA" w:rsidP="00673F4C">
      <w:pPr>
        <w:rPr>
          <w:szCs w:val="22"/>
          <w:lang w:val="lv-LV"/>
        </w:rPr>
      </w:pPr>
      <w:r w:rsidRPr="00D9014F">
        <w:rPr>
          <w:szCs w:val="22"/>
          <w:lang w:val="lv-LV"/>
        </w:rPr>
        <w:t xml:space="preserve">Nekro Veyxym suspensija injekcijām </w:t>
      </w:r>
    </w:p>
    <w:p w14:paraId="34CDB119" w14:textId="77777777" w:rsidR="00B53085" w:rsidRPr="00D9014F" w:rsidRDefault="00B53085" w:rsidP="00673F4C">
      <w:pPr>
        <w:rPr>
          <w:szCs w:val="22"/>
          <w:lang w:val="lv-LV"/>
        </w:rPr>
      </w:pPr>
    </w:p>
    <w:p w14:paraId="1E7FA723" w14:textId="77777777" w:rsidR="00673F4C" w:rsidRPr="00D9014F" w:rsidRDefault="00673F4C" w:rsidP="00673F4C">
      <w:pPr>
        <w:rPr>
          <w:szCs w:val="22"/>
          <w:lang w:val="lv-LV"/>
        </w:rPr>
      </w:pPr>
    </w:p>
    <w:p w14:paraId="223BA7AF" w14:textId="698DDEF3" w:rsidR="00673F4C" w:rsidRPr="00D9014F" w:rsidRDefault="00F550BE" w:rsidP="00B13B6D">
      <w:pPr>
        <w:pStyle w:val="Style2"/>
        <w:rPr>
          <w:lang w:val="lv-LV"/>
        </w:rPr>
      </w:pPr>
      <w:r w:rsidRPr="00D9014F">
        <w:rPr>
          <w:lang w:val="lv-LV"/>
        </w:rPr>
        <w:t>2.</w:t>
      </w:r>
      <w:r w:rsidRPr="00D9014F">
        <w:rPr>
          <w:lang w:val="lv-LV"/>
        </w:rPr>
        <w:tab/>
      </w:r>
      <w:r w:rsidR="008E37A2" w:rsidRPr="00D9014F">
        <w:rPr>
          <w:lang w:val="lv-LV"/>
        </w:rPr>
        <w:t>INFORMĀCIJA PAR AKTĪVAJĀM VIELĀM</w:t>
      </w:r>
    </w:p>
    <w:p w14:paraId="4855FB8B" w14:textId="77777777" w:rsidR="00893A5A" w:rsidRPr="00D9014F" w:rsidRDefault="00893A5A" w:rsidP="006156F5">
      <w:pPr>
        <w:tabs>
          <w:tab w:val="clear" w:pos="567"/>
        </w:tabs>
        <w:spacing w:line="240" w:lineRule="auto"/>
        <w:rPr>
          <w:szCs w:val="22"/>
          <w:lang w:val="lv-LV"/>
        </w:rPr>
      </w:pPr>
    </w:p>
    <w:p w14:paraId="55A8ACDA" w14:textId="2A339852" w:rsidR="00C166BA" w:rsidRPr="00D9014F" w:rsidRDefault="00C166BA" w:rsidP="006156F5">
      <w:pPr>
        <w:tabs>
          <w:tab w:val="clear" w:pos="567"/>
        </w:tabs>
        <w:spacing w:line="240" w:lineRule="auto"/>
        <w:rPr>
          <w:szCs w:val="22"/>
          <w:lang w:val="lv-LV"/>
        </w:rPr>
      </w:pPr>
      <w:r w:rsidRPr="00D9014F">
        <w:rPr>
          <w:szCs w:val="22"/>
          <w:lang w:val="lv-LV"/>
        </w:rPr>
        <w:t>Katrs ml satur:</w:t>
      </w:r>
    </w:p>
    <w:p w14:paraId="5DB403DB" w14:textId="7CFDA86F" w:rsidR="00C166BA" w:rsidRPr="00EF0628" w:rsidRDefault="00C166BA" w:rsidP="00893A5A">
      <w:pPr>
        <w:tabs>
          <w:tab w:val="clear" w:pos="567"/>
          <w:tab w:val="right" w:pos="5103"/>
        </w:tabs>
        <w:spacing w:line="240" w:lineRule="auto"/>
        <w:rPr>
          <w:szCs w:val="22"/>
          <w:lang w:val="lv-LV"/>
        </w:rPr>
      </w:pPr>
      <w:r w:rsidRPr="00D9014F">
        <w:rPr>
          <w:szCs w:val="22"/>
          <w:lang w:val="lv-LV"/>
        </w:rPr>
        <w:t>Himotripsīns</w:t>
      </w:r>
      <w:r w:rsidRPr="00D9014F">
        <w:rPr>
          <w:szCs w:val="22"/>
          <w:lang w:val="lv-LV"/>
        </w:rPr>
        <w:tab/>
        <w:t xml:space="preserve">1200 FIP-U </w:t>
      </w:r>
      <w:r w:rsidRPr="00EF0628">
        <w:rPr>
          <w:szCs w:val="22"/>
          <w:lang w:val="lv-LV"/>
        </w:rPr>
        <w:t>(atbilst apmēram 4 mg)</w:t>
      </w:r>
    </w:p>
    <w:p w14:paraId="5E04C2D8" w14:textId="77777777" w:rsidR="00C166BA" w:rsidRPr="00EF0628" w:rsidRDefault="00C166BA" w:rsidP="00893A5A">
      <w:pPr>
        <w:tabs>
          <w:tab w:val="clear" w:pos="567"/>
          <w:tab w:val="right" w:pos="5103"/>
          <w:tab w:val="right" w:pos="5245"/>
        </w:tabs>
        <w:rPr>
          <w:szCs w:val="22"/>
          <w:lang w:val="lv-LV"/>
        </w:rPr>
      </w:pPr>
      <w:r w:rsidRPr="00EF0628">
        <w:rPr>
          <w:szCs w:val="22"/>
          <w:lang w:val="lv-LV"/>
        </w:rPr>
        <w:t>Tripsīns</w:t>
      </w:r>
      <w:r w:rsidRPr="00EF0628">
        <w:rPr>
          <w:szCs w:val="22"/>
          <w:lang w:val="lv-LV"/>
        </w:rPr>
        <w:tab/>
        <w:t>120 FIP-U (atbilst apmēram 4 mg)</w:t>
      </w:r>
    </w:p>
    <w:p w14:paraId="659CA05D" w14:textId="02DB81A1" w:rsidR="00673F4C" w:rsidRPr="00EF0628" w:rsidRDefault="00C166BA" w:rsidP="00893A5A">
      <w:pPr>
        <w:tabs>
          <w:tab w:val="right" w:pos="5103"/>
        </w:tabs>
        <w:ind w:right="113"/>
        <w:rPr>
          <w:szCs w:val="22"/>
          <w:lang w:val="lv-LV"/>
        </w:rPr>
      </w:pPr>
      <w:r w:rsidRPr="00EF0628">
        <w:rPr>
          <w:szCs w:val="22"/>
          <w:lang w:val="lv-LV"/>
        </w:rPr>
        <w:t>Papaīns</w:t>
      </w:r>
      <w:r w:rsidRPr="00EF0628">
        <w:rPr>
          <w:szCs w:val="22"/>
          <w:lang w:val="lv-LV"/>
        </w:rPr>
        <w:tab/>
        <w:t xml:space="preserve">15 FIP-U (atbilst apmēram 10 mg) </w:t>
      </w:r>
    </w:p>
    <w:p w14:paraId="30661385" w14:textId="77777777" w:rsidR="00B53085" w:rsidRPr="00EF0628" w:rsidRDefault="00B53085" w:rsidP="00893A5A">
      <w:pPr>
        <w:tabs>
          <w:tab w:val="right" w:pos="5103"/>
        </w:tabs>
        <w:ind w:right="113"/>
        <w:rPr>
          <w:szCs w:val="22"/>
          <w:lang w:val="lv-LV"/>
        </w:rPr>
      </w:pPr>
    </w:p>
    <w:p w14:paraId="44C10E0A" w14:textId="77777777" w:rsidR="00673F4C" w:rsidRPr="00EF0628" w:rsidRDefault="00673F4C" w:rsidP="00673F4C">
      <w:pPr>
        <w:ind w:right="113"/>
        <w:rPr>
          <w:szCs w:val="22"/>
          <w:lang w:val="lv-LV"/>
        </w:rPr>
      </w:pPr>
    </w:p>
    <w:p w14:paraId="3D4471F2" w14:textId="5F5C4599" w:rsidR="00673F4C" w:rsidRPr="00D9014F" w:rsidRDefault="00F550BE" w:rsidP="00B13B6D">
      <w:pPr>
        <w:pStyle w:val="Style2"/>
        <w:rPr>
          <w:lang w:val="lv-LV"/>
        </w:rPr>
      </w:pPr>
      <w:r w:rsidRPr="00D9014F">
        <w:rPr>
          <w:lang w:val="lv-LV"/>
        </w:rPr>
        <w:t>3.</w:t>
      </w:r>
      <w:r w:rsidRPr="00D9014F">
        <w:rPr>
          <w:lang w:val="lv-LV"/>
        </w:rPr>
        <w:tab/>
        <w:t>MĒRĶSUGAS</w:t>
      </w:r>
    </w:p>
    <w:p w14:paraId="74A61B42" w14:textId="76DC051E" w:rsidR="00C166BA" w:rsidRPr="00D9014F" w:rsidRDefault="00C166BA" w:rsidP="00C166BA">
      <w:pPr>
        <w:ind w:right="113"/>
        <w:rPr>
          <w:szCs w:val="22"/>
          <w:lang w:val="lv-LV"/>
        </w:rPr>
      </w:pPr>
    </w:p>
    <w:p w14:paraId="05D4225D" w14:textId="214B310C" w:rsidR="00673F4C" w:rsidRPr="00D9014F" w:rsidRDefault="00C166BA" w:rsidP="00673F4C">
      <w:pPr>
        <w:ind w:right="113"/>
        <w:rPr>
          <w:szCs w:val="22"/>
          <w:lang w:val="lv-LV"/>
        </w:rPr>
      </w:pPr>
      <w:r w:rsidRPr="00D9014F">
        <w:rPr>
          <w:szCs w:val="22"/>
          <w:lang w:val="lv-LV"/>
        </w:rPr>
        <w:t>Liellopi, cūkas, aitas</w:t>
      </w:r>
      <w:r w:rsidR="004473E6">
        <w:rPr>
          <w:szCs w:val="22"/>
          <w:lang w:val="lv-LV"/>
        </w:rPr>
        <w:t xml:space="preserve">, </w:t>
      </w:r>
      <w:r w:rsidRPr="00D9014F">
        <w:rPr>
          <w:szCs w:val="22"/>
          <w:lang w:val="lv-LV"/>
        </w:rPr>
        <w:t xml:space="preserve">kazas. </w:t>
      </w:r>
    </w:p>
    <w:p w14:paraId="43692224" w14:textId="77777777" w:rsidR="00B53085" w:rsidRPr="00D9014F" w:rsidRDefault="00B53085" w:rsidP="00673F4C">
      <w:pPr>
        <w:ind w:right="113"/>
        <w:rPr>
          <w:szCs w:val="22"/>
          <w:lang w:val="lv-LV"/>
        </w:rPr>
      </w:pPr>
    </w:p>
    <w:p w14:paraId="36370E45" w14:textId="77777777" w:rsidR="00673F4C" w:rsidRPr="00D9014F" w:rsidRDefault="00673F4C" w:rsidP="00673F4C">
      <w:pPr>
        <w:ind w:right="113"/>
        <w:rPr>
          <w:szCs w:val="22"/>
          <w:lang w:val="lv-LV"/>
        </w:rPr>
      </w:pPr>
    </w:p>
    <w:p w14:paraId="792B47A7" w14:textId="71E6DEDD" w:rsidR="00673F4C" w:rsidRPr="00D9014F" w:rsidRDefault="00F550BE" w:rsidP="00B13B6D">
      <w:pPr>
        <w:pStyle w:val="Style2"/>
        <w:rPr>
          <w:lang w:val="lv-LV"/>
        </w:rPr>
      </w:pPr>
      <w:r w:rsidRPr="00D9014F">
        <w:rPr>
          <w:lang w:val="lv-LV"/>
        </w:rPr>
        <w:t>4.</w:t>
      </w:r>
      <w:r w:rsidRPr="00D9014F">
        <w:rPr>
          <w:lang w:val="lv-LV"/>
        </w:rPr>
        <w:tab/>
      </w:r>
      <w:r w:rsidR="00746F04" w:rsidRPr="00D9014F">
        <w:rPr>
          <w:lang w:val="lv-LV"/>
        </w:rPr>
        <w:t xml:space="preserve">LIETOŠANAS </w:t>
      </w:r>
      <w:r w:rsidRPr="00D9014F">
        <w:rPr>
          <w:lang w:val="lv-LV"/>
        </w:rPr>
        <w:t>VEIDI</w:t>
      </w:r>
    </w:p>
    <w:p w14:paraId="2DA732B1" w14:textId="77777777" w:rsidR="00893A5A" w:rsidRPr="00D9014F" w:rsidRDefault="00893A5A" w:rsidP="00673F4C">
      <w:pPr>
        <w:pStyle w:val="EndnoteText"/>
        <w:rPr>
          <w:szCs w:val="22"/>
          <w:lang w:val="lv-LV"/>
        </w:rPr>
      </w:pPr>
    </w:p>
    <w:p w14:paraId="0C68C2AA" w14:textId="41726FF2" w:rsidR="00673F4C" w:rsidRPr="00D9014F" w:rsidRDefault="00C166BA" w:rsidP="00673F4C">
      <w:pPr>
        <w:pStyle w:val="EndnoteText"/>
        <w:rPr>
          <w:szCs w:val="22"/>
          <w:lang w:val="lv-LV"/>
        </w:rPr>
      </w:pPr>
      <w:r w:rsidRPr="00D9014F">
        <w:rPr>
          <w:bCs/>
          <w:szCs w:val="22"/>
          <w:lang w:val="lv-LV"/>
        </w:rPr>
        <w:t>Intramuskulārai lietošanai.</w:t>
      </w:r>
      <w:r w:rsidRPr="00D9014F">
        <w:rPr>
          <w:szCs w:val="22"/>
          <w:lang w:val="lv-LV"/>
        </w:rPr>
        <w:t xml:space="preserve"> </w:t>
      </w:r>
    </w:p>
    <w:p w14:paraId="2A00A3F0" w14:textId="77777777" w:rsidR="00673F4C" w:rsidRPr="00D9014F" w:rsidRDefault="00F550BE" w:rsidP="00673F4C">
      <w:pPr>
        <w:pStyle w:val="EndnoteText"/>
        <w:rPr>
          <w:lang w:val="lv-LV"/>
        </w:rPr>
      </w:pPr>
      <w:r w:rsidRPr="00D9014F">
        <w:rPr>
          <w:lang w:val="lv-LV"/>
        </w:rPr>
        <w:t>Pirms lietošanas izlasiet lietošanas instrukciju.</w:t>
      </w:r>
    </w:p>
    <w:p w14:paraId="2F6A0A6A" w14:textId="77777777" w:rsidR="00B53085" w:rsidRPr="00D9014F" w:rsidRDefault="00B53085" w:rsidP="00673F4C">
      <w:pPr>
        <w:pStyle w:val="EndnoteText"/>
        <w:rPr>
          <w:szCs w:val="22"/>
          <w:lang w:val="lv-LV"/>
        </w:rPr>
      </w:pPr>
    </w:p>
    <w:p w14:paraId="4978F3CB" w14:textId="77777777" w:rsidR="00673F4C" w:rsidRPr="00D9014F" w:rsidRDefault="00673F4C" w:rsidP="00673F4C">
      <w:pPr>
        <w:ind w:right="113"/>
        <w:rPr>
          <w:szCs w:val="22"/>
          <w:lang w:val="lv-LV"/>
        </w:rPr>
      </w:pPr>
    </w:p>
    <w:p w14:paraId="402D96ED" w14:textId="1C66CC9B" w:rsidR="00673F4C" w:rsidRPr="00D9014F" w:rsidRDefault="00F550BE" w:rsidP="00B13B6D">
      <w:pPr>
        <w:pStyle w:val="Style2"/>
        <w:rPr>
          <w:lang w:val="lv-LV"/>
        </w:rPr>
      </w:pPr>
      <w:r w:rsidRPr="00D9014F">
        <w:rPr>
          <w:lang w:val="lv-LV"/>
        </w:rPr>
        <w:t>5.</w:t>
      </w:r>
      <w:r w:rsidRPr="00D9014F">
        <w:rPr>
          <w:lang w:val="lv-LV"/>
        </w:rPr>
        <w:tab/>
        <w:t xml:space="preserve">IEROBEŽOJUMU PERIODS </w:t>
      </w:r>
    </w:p>
    <w:p w14:paraId="3003D651" w14:textId="77777777" w:rsidR="00C40CFF" w:rsidRPr="00D9014F" w:rsidRDefault="00C40CFF" w:rsidP="00673F4C">
      <w:pPr>
        <w:rPr>
          <w:szCs w:val="22"/>
          <w:lang w:val="lv-LV"/>
        </w:rPr>
      </w:pPr>
    </w:p>
    <w:p w14:paraId="1E41C190" w14:textId="615F54AD" w:rsidR="00673F4C" w:rsidRPr="00D9014F" w:rsidRDefault="00F550BE" w:rsidP="00673F4C">
      <w:pPr>
        <w:rPr>
          <w:szCs w:val="22"/>
          <w:lang w:val="lv-LV"/>
        </w:rPr>
      </w:pPr>
      <w:r w:rsidRPr="00D9014F">
        <w:rPr>
          <w:lang w:val="lv-LV"/>
        </w:rPr>
        <w:t>Ierobežojumu period</w:t>
      </w:r>
      <w:r w:rsidR="00C1474F" w:rsidRPr="00D9014F">
        <w:rPr>
          <w:lang w:val="lv-LV"/>
        </w:rPr>
        <w:t>i</w:t>
      </w:r>
      <w:r w:rsidRPr="00D9014F">
        <w:rPr>
          <w:lang w:val="lv-LV"/>
        </w:rPr>
        <w:t>:</w:t>
      </w:r>
    </w:p>
    <w:p w14:paraId="589C16CB" w14:textId="770BB793" w:rsidR="00C166BA" w:rsidRPr="00D9014F" w:rsidRDefault="00C166BA" w:rsidP="00C166BA">
      <w:pPr>
        <w:rPr>
          <w:szCs w:val="22"/>
          <w:lang w:val="lv-LV"/>
        </w:rPr>
      </w:pPr>
    </w:p>
    <w:p w14:paraId="77234B86" w14:textId="77777777" w:rsidR="00C166BA" w:rsidRPr="00D9014F" w:rsidRDefault="00C166BA" w:rsidP="00C166BA">
      <w:pPr>
        <w:rPr>
          <w:szCs w:val="22"/>
          <w:lang w:val="lv-LV"/>
        </w:rPr>
      </w:pPr>
      <w:r w:rsidRPr="00D9014F">
        <w:rPr>
          <w:szCs w:val="22"/>
          <w:lang w:val="lv-LV"/>
        </w:rPr>
        <w:t>Liellopi, cūkas,</w:t>
      </w:r>
      <w:r w:rsidRPr="00D9014F">
        <w:rPr>
          <w:lang w:val="lv-LV"/>
        </w:rPr>
        <w:t xml:space="preserve"> aitas un kazas:</w:t>
      </w:r>
    </w:p>
    <w:p w14:paraId="20155575" w14:textId="63151B8B" w:rsidR="00C166BA" w:rsidRPr="00D9014F" w:rsidRDefault="00C166BA" w:rsidP="00C166BA">
      <w:pPr>
        <w:rPr>
          <w:szCs w:val="22"/>
          <w:lang w:val="lv-LV"/>
        </w:rPr>
      </w:pPr>
      <w:r w:rsidRPr="00D9014F">
        <w:rPr>
          <w:szCs w:val="22"/>
          <w:lang w:val="lv-LV"/>
        </w:rPr>
        <w:t>Gaļai</w:t>
      </w:r>
      <w:r w:rsidRPr="00D9014F">
        <w:rPr>
          <w:lang w:val="lv-LV"/>
        </w:rPr>
        <w:t xml:space="preserve"> un blakusproduktiem: </w:t>
      </w:r>
      <w:r w:rsidRPr="00D9014F">
        <w:rPr>
          <w:lang w:val="lv-LV"/>
        </w:rPr>
        <w:tab/>
      </w:r>
      <w:r w:rsidRPr="00D9014F">
        <w:rPr>
          <w:szCs w:val="22"/>
          <w:lang w:val="lv-LV"/>
        </w:rPr>
        <w:t>Nulle dienas</w:t>
      </w:r>
      <w:r w:rsidR="00EF0628">
        <w:rPr>
          <w:szCs w:val="22"/>
          <w:lang w:val="lv-LV"/>
        </w:rPr>
        <w:t>.</w:t>
      </w:r>
    </w:p>
    <w:p w14:paraId="6D7C340E" w14:textId="77777777" w:rsidR="00C166BA" w:rsidRPr="00D9014F" w:rsidRDefault="00C166BA" w:rsidP="00C166BA">
      <w:pPr>
        <w:rPr>
          <w:bCs/>
          <w:szCs w:val="22"/>
          <w:lang w:val="lv-LV"/>
        </w:rPr>
      </w:pPr>
    </w:p>
    <w:p w14:paraId="50E5F306" w14:textId="5CA55E84" w:rsidR="00C166BA" w:rsidRPr="00D9014F" w:rsidRDefault="00C166BA" w:rsidP="00145C3F">
      <w:pPr>
        <w:tabs>
          <w:tab w:val="clear" w:pos="567"/>
        </w:tabs>
        <w:spacing w:line="240" w:lineRule="auto"/>
        <w:rPr>
          <w:lang w:val="lv-LV"/>
        </w:rPr>
      </w:pPr>
      <w:r w:rsidRPr="00D9014F">
        <w:rPr>
          <w:lang w:val="lv-LV"/>
        </w:rPr>
        <w:t>Liellopi:</w:t>
      </w:r>
    </w:p>
    <w:p w14:paraId="5BAB6683" w14:textId="52508BB0" w:rsidR="00673F4C" w:rsidRPr="00D9014F" w:rsidRDefault="00C166BA" w:rsidP="00673F4C">
      <w:pPr>
        <w:rPr>
          <w:szCs w:val="22"/>
          <w:lang w:val="lv-LV"/>
        </w:rPr>
      </w:pPr>
      <w:r w:rsidRPr="00D9014F">
        <w:rPr>
          <w:lang w:val="lv-LV"/>
        </w:rPr>
        <w:t>Pienam:</w:t>
      </w:r>
      <w:r w:rsidRPr="00D9014F">
        <w:rPr>
          <w:lang w:val="lv-LV"/>
        </w:rPr>
        <w:tab/>
      </w:r>
      <w:r w:rsidRPr="00D9014F">
        <w:rPr>
          <w:lang w:val="lv-LV"/>
        </w:rPr>
        <w:tab/>
      </w:r>
      <w:r w:rsidRPr="00D9014F">
        <w:rPr>
          <w:lang w:val="lv-LV"/>
        </w:rPr>
        <w:tab/>
      </w:r>
      <w:r w:rsidRPr="00D9014F">
        <w:rPr>
          <w:lang w:val="lv-LV"/>
        </w:rPr>
        <w:tab/>
        <w:t>Nulle dienas.</w:t>
      </w:r>
      <w:r w:rsidRPr="00D9014F">
        <w:rPr>
          <w:szCs w:val="22"/>
          <w:lang w:val="lv-LV"/>
        </w:rPr>
        <w:t xml:space="preserve"> </w:t>
      </w:r>
    </w:p>
    <w:p w14:paraId="4C0510B1" w14:textId="77777777" w:rsidR="00B53085" w:rsidRPr="00D9014F" w:rsidRDefault="00B53085" w:rsidP="00673F4C">
      <w:pPr>
        <w:rPr>
          <w:szCs w:val="22"/>
          <w:lang w:val="lv-LV"/>
        </w:rPr>
      </w:pPr>
    </w:p>
    <w:p w14:paraId="59888814" w14:textId="77777777" w:rsidR="00673F4C" w:rsidRPr="00D9014F" w:rsidRDefault="00673F4C" w:rsidP="00673F4C">
      <w:pPr>
        <w:ind w:right="113"/>
        <w:rPr>
          <w:szCs w:val="22"/>
          <w:lang w:val="lv-LV"/>
        </w:rPr>
      </w:pPr>
    </w:p>
    <w:p w14:paraId="65D954F5" w14:textId="77777777" w:rsidR="00673F4C" w:rsidRPr="00D9014F" w:rsidRDefault="00F550BE" w:rsidP="00B13B6D">
      <w:pPr>
        <w:pStyle w:val="Style2"/>
        <w:rPr>
          <w:lang w:val="lv-LV"/>
        </w:rPr>
      </w:pPr>
      <w:r w:rsidRPr="00D9014F">
        <w:rPr>
          <w:lang w:val="lv-LV"/>
        </w:rPr>
        <w:t>6.</w:t>
      </w:r>
      <w:r w:rsidRPr="00D9014F">
        <w:rPr>
          <w:lang w:val="lv-LV"/>
        </w:rPr>
        <w:tab/>
        <w:t>DERĪGUMA TERMIŅŠ</w:t>
      </w:r>
    </w:p>
    <w:p w14:paraId="5D9D3835" w14:textId="77777777" w:rsidR="00673F4C" w:rsidRPr="00D9014F" w:rsidRDefault="00673F4C" w:rsidP="00673F4C">
      <w:pPr>
        <w:rPr>
          <w:szCs w:val="22"/>
          <w:lang w:val="lv-LV"/>
        </w:rPr>
      </w:pPr>
    </w:p>
    <w:p w14:paraId="73823719" w14:textId="6AAC7B6C" w:rsidR="00673F4C" w:rsidRPr="00D9014F" w:rsidRDefault="00F550BE" w:rsidP="00673F4C">
      <w:pPr>
        <w:rPr>
          <w:szCs w:val="22"/>
          <w:lang w:val="lv-LV"/>
        </w:rPr>
      </w:pPr>
      <w:r w:rsidRPr="00D9014F">
        <w:rPr>
          <w:lang w:val="lv-LV"/>
        </w:rPr>
        <w:t>Exp. {mēnesis/gads}</w:t>
      </w:r>
    </w:p>
    <w:p w14:paraId="65889EDC" w14:textId="77777777" w:rsidR="00673F4C" w:rsidRPr="00D9014F" w:rsidRDefault="00673F4C" w:rsidP="00673F4C">
      <w:pPr>
        <w:rPr>
          <w:szCs w:val="22"/>
          <w:lang w:val="lv-LV"/>
        </w:rPr>
      </w:pPr>
    </w:p>
    <w:p w14:paraId="431A96C8" w14:textId="77777777" w:rsidR="0081643B" w:rsidRPr="00D9014F" w:rsidRDefault="0081643B" w:rsidP="0081643B">
      <w:pPr>
        <w:tabs>
          <w:tab w:val="clear" w:pos="567"/>
        </w:tabs>
        <w:spacing w:line="240" w:lineRule="auto"/>
        <w:rPr>
          <w:lang w:val="lv-LV"/>
        </w:rPr>
      </w:pPr>
      <w:r w:rsidRPr="00D9014F">
        <w:rPr>
          <w:lang w:val="lv-LV"/>
        </w:rPr>
        <w:t>Pēc caurduršanas izlietot 28 dienu laikā.</w:t>
      </w:r>
    </w:p>
    <w:p w14:paraId="6E173C69" w14:textId="77777777" w:rsidR="0081643B" w:rsidRPr="00D9014F" w:rsidRDefault="0081643B" w:rsidP="0081643B">
      <w:pPr>
        <w:tabs>
          <w:tab w:val="clear" w:pos="567"/>
        </w:tabs>
        <w:spacing w:line="240" w:lineRule="auto"/>
        <w:rPr>
          <w:lang w:val="lv-LV"/>
        </w:rPr>
      </w:pPr>
      <w:r w:rsidRPr="00D9014F">
        <w:rPr>
          <w:lang w:val="lv-LV"/>
        </w:rPr>
        <w:t>Izlietot līdz…</w:t>
      </w:r>
    </w:p>
    <w:p w14:paraId="66DE6E7A" w14:textId="77777777" w:rsidR="00B53085" w:rsidRPr="00D9014F" w:rsidRDefault="00B53085" w:rsidP="0081643B">
      <w:pPr>
        <w:tabs>
          <w:tab w:val="clear" w:pos="567"/>
        </w:tabs>
        <w:spacing w:line="240" w:lineRule="auto"/>
        <w:rPr>
          <w:szCs w:val="22"/>
          <w:lang w:val="lv-LV"/>
        </w:rPr>
      </w:pPr>
    </w:p>
    <w:p w14:paraId="50B8A6B4" w14:textId="77777777" w:rsidR="00673F4C" w:rsidRPr="00D9014F" w:rsidRDefault="00673F4C" w:rsidP="00673F4C">
      <w:pPr>
        <w:ind w:right="113"/>
        <w:rPr>
          <w:szCs w:val="22"/>
          <w:lang w:val="lv-LV"/>
        </w:rPr>
      </w:pPr>
    </w:p>
    <w:p w14:paraId="56E02A72" w14:textId="77777777" w:rsidR="00673F4C" w:rsidRPr="00D9014F" w:rsidRDefault="00F550BE" w:rsidP="00B13B6D">
      <w:pPr>
        <w:pStyle w:val="Style2"/>
        <w:rPr>
          <w:lang w:val="lv-LV"/>
        </w:rPr>
      </w:pPr>
      <w:r w:rsidRPr="00D9014F">
        <w:rPr>
          <w:lang w:val="lv-LV"/>
        </w:rPr>
        <w:t>7.</w:t>
      </w:r>
      <w:r w:rsidRPr="00D9014F">
        <w:rPr>
          <w:lang w:val="lv-LV"/>
        </w:rPr>
        <w:tab/>
        <w:t>ĪPAŠI UZGLABĀŠANAS NOSACĪJUMI</w:t>
      </w:r>
    </w:p>
    <w:p w14:paraId="66631DAA" w14:textId="77777777" w:rsidR="00893A5A" w:rsidRPr="00D9014F" w:rsidRDefault="00893A5A" w:rsidP="00673F4C">
      <w:pPr>
        <w:rPr>
          <w:szCs w:val="22"/>
          <w:lang w:val="lv-LV"/>
        </w:rPr>
      </w:pPr>
    </w:p>
    <w:p w14:paraId="70C93632" w14:textId="7EF32E9F" w:rsidR="00673F4C" w:rsidRPr="00D9014F" w:rsidRDefault="00C166BA" w:rsidP="00673F4C">
      <w:pPr>
        <w:rPr>
          <w:szCs w:val="22"/>
          <w:lang w:val="lv-LV"/>
        </w:rPr>
      </w:pPr>
      <w:r w:rsidRPr="00D9014F">
        <w:rPr>
          <w:szCs w:val="22"/>
          <w:lang w:val="lv-LV"/>
        </w:rPr>
        <w:t xml:space="preserve">Uzglabāt temperatūrā līdz 25 °C. </w:t>
      </w:r>
    </w:p>
    <w:p w14:paraId="3BB485A5" w14:textId="77777777" w:rsidR="00EC67D9" w:rsidRPr="00D9014F" w:rsidRDefault="00EC67D9" w:rsidP="00673F4C">
      <w:pPr>
        <w:ind w:right="113"/>
        <w:rPr>
          <w:szCs w:val="22"/>
          <w:lang w:val="lv-LV"/>
        </w:rPr>
      </w:pPr>
    </w:p>
    <w:p w14:paraId="1179D2FB" w14:textId="77777777" w:rsidR="00B53085" w:rsidRPr="00D9014F" w:rsidRDefault="00B53085" w:rsidP="00673F4C">
      <w:pPr>
        <w:ind w:right="113"/>
        <w:rPr>
          <w:szCs w:val="22"/>
          <w:lang w:val="lv-LV"/>
        </w:rPr>
      </w:pPr>
    </w:p>
    <w:p w14:paraId="44494014" w14:textId="585E6247" w:rsidR="00673F4C" w:rsidRPr="00D9014F" w:rsidRDefault="00F550BE" w:rsidP="00B13B6D">
      <w:pPr>
        <w:pStyle w:val="Style2"/>
        <w:rPr>
          <w:lang w:val="lv-LV"/>
        </w:rPr>
      </w:pPr>
      <w:r w:rsidRPr="00D9014F">
        <w:rPr>
          <w:lang w:val="lv-LV"/>
        </w:rPr>
        <w:t>8.</w:t>
      </w:r>
      <w:r w:rsidRPr="00D9014F">
        <w:rPr>
          <w:lang w:val="lv-LV"/>
        </w:rPr>
        <w:tab/>
      </w:r>
      <w:r w:rsidR="0029740B" w:rsidRPr="00D9014F">
        <w:rPr>
          <w:lang w:val="lv-LV"/>
        </w:rPr>
        <w:t>TIRDZNIECĪBAS ATĻAUJAS TURĒTĀJS</w:t>
      </w:r>
    </w:p>
    <w:p w14:paraId="492C271E" w14:textId="77777777" w:rsidR="00673F4C" w:rsidRPr="00D9014F" w:rsidRDefault="00673F4C" w:rsidP="00E74050">
      <w:pPr>
        <w:ind w:right="-318"/>
        <w:rPr>
          <w:szCs w:val="22"/>
          <w:lang w:val="lv-LV"/>
        </w:rPr>
      </w:pPr>
    </w:p>
    <w:p w14:paraId="1777CD41" w14:textId="77777777" w:rsidR="00EC67D9" w:rsidRPr="00D9014F" w:rsidRDefault="00EC67D9" w:rsidP="00EC67D9">
      <w:pPr>
        <w:ind w:right="113"/>
        <w:rPr>
          <w:lang w:val="lv-LV"/>
        </w:rPr>
      </w:pPr>
      <w:r w:rsidRPr="00D9014F">
        <w:rPr>
          <w:lang w:val="lv-LV"/>
        </w:rPr>
        <w:t>Veyx-Pharma GmbH</w:t>
      </w:r>
    </w:p>
    <w:p w14:paraId="12C5928E" w14:textId="77777777" w:rsidR="00B53085" w:rsidRPr="00D9014F" w:rsidRDefault="00B53085" w:rsidP="00EC67D9">
      <w:pPr>
        <w:ind w:right="113"/>
        <w:rPr>
          <w:szCs w:val="22"/>
          <w:lang w:val="lv-LV"/>
        </w:rPr>
      </w:pPr>
    </w:p>
    <w:p w14:paraId="15A6670C" w14:textId="77777777" w:rsidR="00673F4C" w:rsidRPr="00D9014F" w:rsidRDefault="00673F4C" w:rsidP="00673F4C">
      <w:pPr>
        <w:ind w:right="113"/>
        <w:rPr>
          <w:szCs w:val="22"/>
          <w:lang w:val="lv-LV"/>
        </w:rPr>
      </w:pPr>
    </w:p>
    <w:p w14:paraId="2BCBFCBF" w14:textId="77777777" w:rsidR="00673F4C" w:rsidRPr="00D9014F" w:rsidRDefault="00F550BE" w:rsidP="00B13B6D">
      <w:pPr>
        <w:pStyle w:val="Style2"/>
        <w:rPr>
          <w:lang w:val="lv-LV"/>
        </w:rPr>
      </w:pPr>
      <w:r w:rsidRPr="00D9014F">
        <w:rPr>
          <w:lang w:val="lv-LV"/>
        </w:rPr>
        <w:t>9.</w:t>
      </w:r>
      <w:r w:rsidRPr="00D9014F">
        <w:rPr>
          <w:lang w:val="lv-LV"/>
        </w:rPr>
        <w:tab/>
        <w:t>SĒRIJAS NUMURS</w:t>
      </w:r>
    </w:p>
    <w:p w14:paraId="4BABE681" w14:textId="77777777" w:rsidR="00673F4C" w:rsidRPr="00D9014F" w:rsidRDefault="00673F4C" w:rsidP="00673F4C">
      <w:pPr>
        <w:rPr>
          <w:szCs w:val="22"/>
          <w:lang w:val="lv-LV"/>
        </w:rPr>
      </w:pPr>
    </w:p>
    <w:p w14:paraId="1CB6C8C5" w14:textId="1B96CA70" w:rsidR="00673F4C" w:rsidRPr="00D9014F" w:rsidRDefault="00F550BE" w:rsidP="00673F4C">
      <w:pPr>
        <w:rPr>
          <w:szCs w:val="22"/>
          <w:lang w:val="lv-LV"/>
        </w:rPr>
      </w:pPr>
      <w:r w:rsidRPr="00D9014F">
        <w:rPr>
          <w:lang w:val="lv-LV"/>
        </w:rPr>
        <w:t>Lot {numurs}</w:t>
      </w:r>
    </w:p>
    <w:p w14:paraId="2B40E23E" w14:textId="77777777" w:rsidR="00C114FF" w:rsidRPr="00D9014F" w:rsidRDefault="00F550BE" w:rsidP="00027100">
      <w:pPr>
        <w:ind w:right="113"/>
        <w:rPr>
          <w:szCs w:val="22"/>
          <w:lang w:val="lv-LV"/>
        </w:rPr>
      </w:pPr>
      <w:r w:rsidRPr="00D9014F">
        <w:rPr>
          <w:lang w:val="lv-LV"/>
        </w:rPr>
        <w:br w:type="page"/>
      </w:r>
    </w:p>
    <w:p w14:paraId="639E1895" w14:textId="6ADDA695" w:rsidR="00001C44" w:rsidRPr="00D9014F"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D9014F">
        <w:rPr>
          <w:b/>
          <w:szCs w:val="22"/>
          <w:lang w:val="lv-LV"/>
        </w:rPr>
        <w:lastRenderedPageBreak/>
        <w:t xml:space="preserve">UZ </w:t>
      </w:r>
      <w:r w:rsidR="008E37A2" w:rsidRPr="00D9014F">
        <w:rPr>
          <w:b/>
          <w:szCs w:val="22"/>
          <w:lang w:val="lv-LV"/>
        </w:rPr>
        <w:t>MAZA IZMĒRA</w:t>
      </w:r>
      <w:r w:rsidRPr="00D9014F">
        <w:rPr>
          <w:b/>
          <w:szCs w:val="22"/>
          <w:lang w:val="lv-LV"/>
        </w:rPr>
        <w:t xml:space="preserve"> TIEŠĀ IEPAKOJUMA NORĀDĀM</w:t>
      </w:r>
      <w:r w:rsidR="008E37A2" w:rsidRPr="00D9014F">
        <w:rPr>
          <w:b/>
          <w:szCs w:val="22"/>
          <w:lang w:val="lv-LV"/>
        </w:rPr>
        <w:t>Ā INFORMĀCIJA</w:t>
      </w:r>
    </w:p>
    <w:p w14:paraId="3485FBC3" w14:textId="121C8EDD" w:rsidR="00C114FF" w:rsidRPr="00D9014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p>
    <w:p w14:paraId="13183C23" w14:textId="689851BA" w:rsidR="00C114FF" w:rsidRPr="00D9014F" w:rsidRDefault="00B91B7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D9014F">
        <w:rPr>
          <w:b/>
          <w:szCs w:val="22"/>
          <w:lang w:val="lv-LV"/>
        </w:rPr>
        <w:t>Stikla flakons (50 ml)</w:t>
      </w:r>
    </w:p>
    <w:p w14:paraId="23C7CB74" w14:textId="77777777" w:rsidR="00C114FF" w:rsidRPr="00D9014F" w:rsidRDefault="00C114FF" w:rsidP="00A9226B">
      <w:pPr>
        <w:tabs>
          <w:tab w:val="clear" w:pos="567"/>
        </w:tabs>
        <w:spacing w:line="240" w:lineRule="auto"/>
        <w:rPr>
          <w:szCs w:val="22"/>
          <w:lang w:val="lv-LV"/>
        </w:rPr>
      </w:pPr>
    </w:p>
    <w:p w14:paraId="42D4F895" w14:textId="77777777" w:rsidR="00C114FF" w:rsidRPr="00D9014F" w:rsidRDefault="00F550BE" w:rsidP="00B13B6D">
      <w:pPr>
        <w:pStyle w:val="Style2"/>
        <w:rPr>
          <w:lang w:val="lv-LV"/>
        </w:rPr>
      </w:pPr>
      <w:r w:rsidRPr="00D9014F">
        <w:rPr>
          <w:lang w:val="lv-LV"/>
        </w:rPr>
        <w:t>1.</w:t>
      </w:r>
      <w:r w:rsidRPr="00D9014F">
        <w:rPr>
          <w:lang w:val="lv-LV"/>
        </w:rPr>
        <w:tab/>
        <w:t>VETERINĀRO ZĀĻU NOSAUKUMS</w:t>
      </w:r>
    </w:p>
    <w:p w14:paraId="5C043D9A" w14:textId="77777777" w:rsidR="00893A5A" w:rsidRPr="00D9014F" w:rsidRDefault="00893A5A" w:rsidP="00A9226B">
      <w:pPr>
        <w:tabs>
          <w:tab w:val="clear" w:pos="567"/>
        </w:tabs>
        <w:spacing w:line="240" w:lineRule="auto"/>
        <w:rPr>
          <w:szCs w:val="22"/>
          <w:lang w:val="lv-LV"/>
        </w:rPr>
      </w:pPr>
    </w:p>
    <w:p w14:paraId="7F5144FE" w14:textId="4F4FCFF6" w:rsidR="00C114FF" w:rsidRPr="00D9014F" w:rsidRDefault="00C166BA" w:rsidP="00A9226B">
      <w:pPr>
        <w:tabs>
          <w:tab w:val="clear" w:pos="567"/>
        </w:tabs>
        <w:spacing w:line="240" w:lineRule="auto"/>
        <w:rPr>
          <w:szCs w:val="22"/>
          <w:lang w:val="lv-LV"/>
        </w:rPr>
      </w:pPr>
      <w:r w:rsidRPr="00D9014F">
        <w:rPr>
          <w:szCs w:val="22"/>
          <w:lang w:val="lv-LV"/>
        </w:rPr>
        <w:t xml:space="preserve">Nekro Veyxym </w:t>
      </w:r>
    </w:p>
    <w:p w14:paraId="6CD1671F" w14:textId="77777777" w:rsidR="000B6F27" w:rsidRPr="00D9014F" w:rsidRDefault="000B6F27" w:rsidP="00A9226B">
      <w:pPr>
        <w:tabs>
          <w:tab w:val="clear" w:pos="567"/>
        </w:tabs>
        <w:spacing w:line="240" w:lineRule="auto"/>
        <w:rPr>
          <w:szCs w:val="22"/>
          <w:lang w:val="lv-LV"/>
        </w:rPr>
      </w:pPr>
    </w:p>
    <w:p w14:paraId="71F826C0" w14:textId="77777777" w:rsidR="00C114FF" w:rsidRPr="00D9014F" w:rsidRDefault="00C114FF" w:rsidP="00A9226B">
      <w:pPr>
        <w:tabs>
          <w:tab w:val="clear" w:pos="567"/>
        </w:tabs>
        <w:spacing w:line="240" w:lineRule="auto"/>
        <w:rPr>
          <w:szCs w:val="22"/>
          <w:lang w:val="lv-LV"/>
        </w:rPr>
      </w:pPr>
    </w:p>
    <w:p w14:paraId="57F39021" w14:textId="77777777" w:rsidR="00C114FF" w:rsidRPr="00D9014F" w:rsidRDefault="00F550BE" w:rsidP="00B13B6D">
      <w:pPr>
        <w:pStyle w:val="Style2"/>
        <w:rPr>
          <w:lang w:val="lv-LV"/>
        </w:rPr>
      </w:pPr>
      <w:r w:rsidRPr="00D9014F">
        <w:rPr>
          <w:lang w:val="lv-LV"/>
        </w:rPr>
        <w:t>2.</w:t>
      </w:r>
      <w:r w:rsidRPr="00D9014F">
        <w:rPr>
          <w:lang w:val="lv-LV"/>
        </w:rPr>
        <w:tab/>
        <w:t>AKTĪVO VIELU KVANTITATĪVIE DATI</w:t>
      </w:r>
    </w:p>
    <w:p w14:paraId="2F195653" w14:textId="77777777" w:rsidR="00893A5A" w:rsidRPr="00D9014F" w:rsidRDefault="00893A5A" w:rsidP="006156F5">
      <w:pPr>
        <w:tabs>
          <w:tab w:val="clear" w:pos="567"/>
        </w:tabs>
        <w:spacing w:line="240" w:lineRule="auto"/>
        <w:rPr>
          <w:szCs w:val="22"/>
          <w:lang w:val="lv-LV"/>
        </w:rPr>
      </w:pPr>
    </w:p>
    <w:p w14:paraId="64DEF9DD" w14:textId="16733259" w:rsidR="00C166BA" w:rsidRPr="00D9014F" w:rsidRDefault="00C166BA" w:rsidP="006156F5">
      <w:pPr>
        <w:tabs>
          <w:tab w:val="clear" w:pos="567"/>
        </w:tabs>
        <w:spacing w:line="240" w:lineRule="auto"/>
        <w:rPr>
          <w:szCs w:val="22"/>
          <w:lang w:val="lv-LV"/>
        </w:rPr>
      </w:pPr>
      <w:r w:rsidRPr="00D9014F">
        <w:rPr>
          <w:szCs w:val="22"/>
          <w:lang w:val="lv-LV"/>
        </w:rPr>
        <w:t>Katrs ml satur:</w:t>
      </w:r>
    </w:p>
    <w:p w14:paraId="2F3AB4BD" w14:textId="4BBFC19B" w:rsidR="00C166BA" w:rsidRPr="00D9014F" w:rsidRDefault="00C166BA" w:rsidP="00893A5A">
      <w:pPr>
        <w:tabs>
          <w:tab w:val="clear" w:pos="567"/>
          <w:tab w:val="right" w:pos="5103"/>
        </w:tabs>
        <w:spacing w:line="240" w:lineRule="auto"/>
        <w:rPr>
          <w:szCs w:val="22"/>
          <w:lang w:val="lv-LV"/>
        </w:rPr>
      </w:pPr>
      <w:r w:rsidRPr="00D9014F">
        <w:rPr>
          <w:szCs w:val="22"/>
          <w:lang w:val="lv-LV"/>
        </w:rPr>
        <w:t>Himotripsīns</w:t>
      </w:r>
      <w:r w:rsidRPr="00D9014F">
        <w:rPr>
          <w:szCs w:val="22"/>
          <w:lang w:val="lv-LV"/>
        </w:rPr>
        <w:tab/>
        <w:t>1200 FIP-U (atbilst apmēram 4 mg)</w:t>
      </w:r>
    </w:p>
    <w:p w14:paraId="7A347512" w14:textId="77777777" w:rsidR="00C166BA" w:rsidRPr="00D9014F" w:rsidRDefault="00C166BA" w:rsidP="00893A5A">
      <w:pPr>
        <w:tabs>
          <w:tab w:val="clear" w:pos="567"/>
          <w:tab w:val="right" w:pos="5103"/>
        </w:tabs>
        <w:spacing w:line="240" w:lineRule="auto"/>
        <w:rPr>
          <w:szCs w:val="22"/>
          <w:lang w:val="lv-LV"/>
        </w:rPr>
      </w:pPr>
      <w:r w:rsidRPr="00D9014F">
        <w:rPr>
          <w:szCs w:val="22"/>
          <w:lang w:val="lv-LV"/>
        </w:rPr>
        <w:t>Tripsīns</w:t>
      </w:r>
      <w:r w:rsidRPr="00D9014F">
        <w:rPr>
          <w:szCs w:val="22"/>
          <w:lang w:val="lv-LV"/>
        </w:rPr>
        <w:tab/>
        <w:t>120 FIP-U (atbilst apmēram 4 mg)</w:t>
      </w:r>
    </w:p>
    <w:p w14:paraId="35ED2FE9" w14:textId="1345CE5E" w:rsidR="00C114FF" w:rsidRPr="00D9014F" w:rsidRDefault="00C166BA" w:rsidP="00893A5A">
      <w:pPr>
        <w:tabs>
          <w:tab w:val="clear" w:pos="567"/>
          <w:tab w:val="right" w:pos="5103"/>
        </w:tabs>
        <w:spacing w:line="240" w:lineRule="auto"/>
        <w:rPr>
          <w:szCs w:val="22"/>
          <w:lang w:val="lv-LV"/>
        </w:rPr>
      </w:pPr>
      <w:r w:rsidRPr="00D9014F">
        <w:rPr>
          <w:szCs w:val="22"/>
          <w:lang w:val="lv-LV"/>
        </w:rPr>
        <w:t>Papaīns</w:t>
      </w:r>
      <w:r w:rsidRPr="00D9014F">
        <w:rPr>
          <w:szCs w:val="22"/>
          <w:lang w:val="lv-LV"/>
        </w:rPr>
        <w:tab/>
        <w:t xml:space="preserve">15 FIP-U (atbilst apmēram 10 mg) </w:t>
      </w:r>
    </w:p>
    <w:p w14:paraId="17C8B16C" w14:textId="77777777" w:rsidR="000B6F27" w:rsidRPr="00D9014F" w:rsidRDefault="000B6F27" w:rsidP="00893A5A">
      <w:pPr>
        <w:tabs>
          <w:tab w:val="clear" w:pos="567"/>
          <w:tab w:val="right" w:pos="5103"/>
        </w:tabs>
        <w:spacing w:line="240" w:lineRule="auto"/>
        <w:rPr>
          <w:szCs w:val="22"/>
          <w:lang w:val="lv-LV"/>
        </w:rPr>
      </w:pPr>
    </w:p>
    <w:p w14:paraId="6753C307" w14:textId="77777777" w:rsidR="00C114FF" w:rsidRPr="00EF0628" w:rsidRDefault="00C114FF" w:rsidP="00A9226B">
      <w:pPr>
        <w:tabs>
          <w:tab w:val="clear" w:pos="567"/>
        </w:tabs>
        <w:spacing w:line="240" w:lineRule="auto"/>
        <w:rPr>
          <w:szCs w:val="22"/>
          <w:lang w:val="lv-LV"/>
        </w:rPr>
      </w:pPr>
    </w:p>
    <w:p w14:paraId="136DC507" w14:textId="77777777" w:rsidR="00C114FF" w:rsidRPr="00EF0628" w:rsidRDefault="00F550BE" w:rsidP="00B13B6D">
      <w:pPr>
        <w:pStyle w:val="Style2"/>
        <w:rPr>
          <w:lang w:val="lv-LV"/>
        </w:rPr>
      </w:pPr>
      <w:r w:rsidRPr="00EF0628">
        <w:rPr>
          <w:lang w:val="lv-LV"/>
        </w:rPr>
        <w:t>3.</w:t>
      </w:r>
      <w:r w:rsidRPr="00EF0628">
        <w:rPr>
          <w:lang w:val="lv-LV"/>
        </w:rPr>
        <w:tab/>
        <w:t>SĒRIJAS NUMURS</w:t>
      </w:r>
    </w:p>
    <w:p w14:paraId="752C5D14" w14:textId="77777777" w:rsidR="00C114FF" w:rsidRPr="00EF0628" w:rsidRDefault="00C114FF" w:rsidP="00A9226B">
      <w:pPr>
        <w:tabs>
          <w:tab w:val="clear" w:pos="567"/>
        </w:tabs>
        <w:spacing w:line="240" w:lineRule="auto"/>
        <w:rPr>
          <w:szCs w:val="22"/>
          <w:lang w:val="lv-LV"/>
        </w:rPr>
      </w:pPr>
    </w:p>
    <w:p w14:paraId="41FBC9AB" w14:textId="544CA458" w:rsidR="00F40449" w:rsidRPr="00EF0628" w:rsidRDefault="00F550BE" w:rsidP="00F40449">
      <w:pPr>
        <w:rPr>
          <w:lang w:val="lv-LV"/>
        </w:rPr>
      </w:pPr>
      <w:r w:rsidRPr="00EF0628">
        <w:rPr>
          <w:lang w:val="lv-LV"/>
        </w:rPr>
        <w:t>Lot {numurs}</w:t>
      </w:r>
    </w:p>
    <w:p w14:paraId="23612895" w14:textId="77777777" w:rsidR="000B6F27" w:rsidRPr="00EF0628" w:rsidRDefault="000B6F27" w:rsidP="00F40449">
      <w:pPr>
        <w:rPr>
          <w:szCs w:val="22"/>
          <w:lang w:val="lv-LV"/>
        </w:rPr>
      </w:pPr>
    </w:p>
    <w:p w14:paraId="55770937" w14:textId="77777777" w:rsidR="00C114FF" w:rsidRPr="00EF0628" w:rsidRDefault="00C114FF" w:rsidP="00A9226B">
      <w:pPr>
        <w:tabs>
          <w:tab w:val="clear" w:pos="567"/>
        </w:tabs>
        <w:spacing w:line="240" w:lineRule="auto"/>
        <w:rPr>
          <w:szCs w:val="22"/>
          <w:lang w:val="lv-LV"/>
        </w:rPr>
      </w:pPr>
    </w:p>
    <w:p w14:paraId="52A9533A" w14:textId="77777777" w:rsidR="00C114FF" w:rsidRPr="00EF0628" w:rsidRDefault="00F550BE" w:rsidP="00B13B6D">
      <w:pPr>
        <w:pStyle w:val="Style2"/>
        <w:rPr>
          <w:lang w:val="lv-LV"/>
        </w:rPr>
      </w:pPr>
      <w:r w:rsidRPr="00EF0628">
        <w:rPr>
          <w:lang w:val="lv-LV"/>
        </w:rPr>
        <w:t>4.</w:t>
      </w:r>
      <w:r w:rsidRPr="00EF0628">
        <w:rPr>
          <w:lang w:val="lv-LV"/>
        </w:rPr>
        <w:tab/>
        <w:t>DERĪGUMA TERMIŅŠ</w:t>
      </w:r>
    </w:p>
    <w:p w14:paraId="44EAC684" w14:textId="77777777" w:rsidR="0058621D" w:rsidRPr="00EF0628" w:rsidRDefault="0058621D" w:rsidP="00A9226B">
      <w:pPr>
        <w:tabs>
          <w:tab w:val="clear" w:pos="567"/>
        </w:tabs>
        <w:spacing w:line="240" w:lineRule="auto"/>
        <w:rPr>
          <w:szCs w:val="22"/>
          <w:lang w:val="lv-LV"/>
        </w:rPr>
      </w:pPr>
    </w:p>
    <w:p w14:paraId="7DCE85C0" w14:textId="7607D525" w:rsidR="00C40CFF" w:rsidRPr="00EF0628" w:rsidRDefault="00F550BE" w:rsidP="00C40CFF">
      <w:pPr>
        <w:rPr>
          <w:szCs w:val="22"/>
          <w:lang w:val="lv-LV"/>
        </w:rPr>
      </w:pPr>
      <w:r w:rsidRPr="00EF0628">
        <w:rPr>
          <w:lang w:val="lv-LV"/>
        </w:rPr>
        <w:t>Exp. {</w:t>
      </w:r>
      <w:r w:rsidR="0095776D" w:rsidRPr="00EF0628">
        <w:rPr>
          <w:lang w:val="lv-LV"/>
        </w:rPr>
        <w:t>mm</w:t>
      </w:r>
      <w:r w:rsidRPr="00EF0628">
        <w:rPr>
          <w:lang w:val="lv-LV"/>
        </w:rPr>
        <w:t>/</w:t>
      </w:r>
      <w:r w:rsidR="0095776D" w:rsidRPr="00EF0628">
        <w:rPr>
          <w:lang w:val="lv-LV"/>
        </w:rPr>
        <w:t>gggg</w:t>
      </w:r>
      <w:r w:rsidRPr="00EF0628">
        <w:rPr>
          <w:lang w:val="lv-LV"/>
        </w:rPr>
        <w:t>}</w:t>
      </w:r>
    </w:p>
    <w:p w14:paraId="76EE01BF" w14:textId="77777777" w:rsidR="00F40449" w:rsidRPr="00EF0628" w:rsidRDefault="00F40449" w:rsidP="00C40CFF">
      <w:pPr>
        <w:rPr>
          <w:szCs w:val="22"/>
          <w:lang w:val="lv-LV"/>
        </w:rPr>
      </w:pPr>
    </w:p>
    <w:p w14:paraId="4F33AC52" w14:textId="77777777" w:rsidR="0081643B" w:rsidRPr="00EF0628" w:rsidRDefault="0081643B" w:rsidP="0081643B">
      <w:pPr>
        <w:tabs>
          <w:tab w:val="clear" w:pos="567"/>
        </w:tabs>
        <w:spacing w:line="240" w:lineRule="auto"/>
        <w:rPr>
          <w:lang w:val="lv-LV"/>
        </w:rPr>
      </w:pPr>
      <w:r w:rsidRPr="00EF0628">
        <w:rPr>
          <w:lang w:val="lv-LV"/>
        </w:rPr>
        <w:t>Pēc caurduršanas izlietot 28 dienu laikā.</w:t>
      </w:r>
    </w:p>
    <w:p w14:paraId="0C669571" w14:textId="77777777" w:rsidR="0081643B" w:rsidRPr="00EF0628" w:rsidRDefault="0081643B" w:rsidP="0081643B">
      <w:pPr>
        <w:tabs>
          <w:tab w:val="clear" w:pos="567"/>
        </w:tabs>
        <w:spacing w:line="240" w:lineRule="auto"/>
        <w:rPr>
          <w:szCs w:val="22"/>
          <w:lang w:val="lv-LV"/>
        </w:rPr>
      </w:pPr>
      <w:r w:rsidRPr="00EF0628">
        <w:rPr>
          <w:lang w:val="lv-LV"/>
        </w:rPr>
        <w:t>Izlietot līdz…</w:t>
      </w:r>
    </w:p>
    <w:p w14:paraId="23C5E4EA" w14:textId="168A3583" w:rsidR="00C114FF" w:rsidRPr="00EF0628" w:rsidRDefault="00C114FF" w:rsidP="00A9226B">
      <w:pPr>
        <w:tabs>
          <w:tab w:val="clear" w:pos="567"/>
        </w:tabs>
        <w:spacing w:line="240" w:lineRule="auto"/>
        <w:rPr>
          <w:szCs w:val="22"/>
          <w:lang w:val="lv-LV"/>
        </w:rPr>
      </w:pPr>
    </w:p>
    <w:p w14:paraId="79EBA777" w14:textId="77777777" w:rsidR="00C114FF" w:rsidRPr="00EF0628" w:rsidRDefault="00F550BE" w:rsidP="00E74050">
      <w:pPr>
        <w:tabs>
          <w:tab w:val="clear" w:pos="567"/>
        </w:tabs>
        <w:spacing w:line="240" w:lineRule="auto"/>
        <w:rPr>
          <w:szCs w:val="22"/>
          <w:lang w:val="lv-LV"/>
        </w:rPr>
      </w:pPr>
      <w:r w:rsidRPr="00EF0628">
        <w:rPr>
          <w:lang w:val="lv-LV"/>
        </w:rPr>
        <w:br w:type="page"/>
      </w:r>
    </w:p>
    <w:p w14:paraId="608484DA" w14:textId="77777777" w:rsidR="00C114FF" w:rsidRPr="00EF0628" w:rsidRDefault="00C114FF" w:rsidP="00A9226B">
      <w:pPr>
        <w:tabs>
          <w:tab w:val="clear" w:pos="567"/>
        </w:tabs>
        <w:spacing w:line="240" w:lineRule="auto"/>
        <w:rPr>
          <w:szCs w:val="22"/>
          <w:lang w:val="lv-LV"/>
        </w:rPr>
      </w:pPr>
    </w:p>
    <w:p w14:paraId="56E98C84" w14:textId="77777777" w:rsidR="00C114FF" w:rsidRPr="00EF0628" w:rsidRDefault="00C114FF" w:rsidP="00A9226B">
      <w:pPr>
        <w:tabs>
          <w:tab w:val="clear" w:pos="567"/>
        </w:tabs>
        <w:spacing w:line="240" w:lineRule="auto"/>
        <w:rPr>
          <w:szCs w:val="22"/>
          <w:lang w:val="lv-LV"/>
        </w:rPr>
      </w:pPr>
    </w:p>
    <w:p w14:paraId="58C07E51" w14:textId="77777777" w:rsidR="00C114FF" w:rsidRPr="00EF0628" w:rsidRDefault="00C114FF" w:rsidP="00A9226B">
      <w:pPr>
        <w:tabs>
          <w:tab w:val="clear" w:pos="567"/>
        </w:tabs>
        <w:spacing w:line="240" w:lineRule="auto"/>
        <w:rPr>
          <w:szCs w:val="22"/>
          <w:lang w:val="lv-LV"/>
        </w:rPr>
      </w:pPr>
    </w:p>
    <w:p w14:paraId="6BBAC583" w14:textId="77777777" w:rsidR="00C114FF" w:rsidRPr="00EF0628" w:rsidRDefault="00C114FF" w:rsidP="00A9226B">
      <w:pPr>
        <w:tabs>
          <w:tab w:val="clear" w:pos="567"/>
        </w:tabs>
        <w:spacing w:line="240" w:lineRule="auto"/>
        <w:rPr>
          <w:szCs w:val="22"/>
          <w:lang w:val="lv-LV"/>
        </w:rPr>
      </w:pPr>
    </w:p>
    <w:p w14:paraId="7738157E" w14:textId="77777777" w:rsidR="00C114FF" w:rsidRPr="00EF0628" w:rsidRDefault="00C114FF" w:rsidP="00A9226B">
      <w:pPr>
        <w:tabs>
          <w:tab w:val="clear" w:pos="567"/>
        </w:tabs>
        <w:spacing w:line="240" w:lineRule="auto"/>
        <w:rPr>
          <w:szCs w:val="22"/>
          <w:lang w:val="lv-LV"/>
        </w:rPr>
      </w:pPr>
    </w:p>
    <w:p w14:paraId="3D9D79FC" w14:textId="77777777" w:rsidR="00C114FF" w:rsidRPr="00EF0628" w:rsidRDefault="00C114FF" w:rsidP="00A9226B">
      <w:pPr>
        <w:tabs>
          <w:tab w:val="clear" w:pos="567"/>
        </w:tabs>
        <w:spacing w:line="240" w:lineRule="auto"/>
        <w:rPr>
          <w:szCs w:val="22"/>
          <w:lang w:val="lv-LV"/>
        </w:rPr>
      </w:pPr>
    </w:p>
    <w:p w14:paraId="5D5D9216" w14:textId="77777777" w:rsidR="00C114FF" w:rsidRPr="00EF0628" w:rsidRDefault="00C114FF" w:rsidP="00A9226B">
      <w:pPr>
        <w:tabs>
          <w:tab w:val="clear" w:pos="567"/>
        </w:tabs>
        <w:spacing w:line="240" w:lineRule="auto"/>
        <w:rPr>
          <w:szCs w:val="22"/>
          <w:lang w:val="lv-LV"/>
        </w:rPr>
      </w:pPr>
    </w:p>
    <w:p w14:paraId="69BA3227" w14:textId="77777777" w:rsidR="00C114FF" w:rsidRPr="00EF0628" w:rsidRDefault="00C114FF" w:rsidP="00A9226B">
      <w:pPr>
        <w:tabs>
          <w:tab w:val="clear" w:pos="567"/>
        </w:tabs>
        <w:spacing w:line="240" w:lineRule="auto"/>
        <w:rPr>
          <w:szCs w:val="22"/>
          <w:lang w:val="lv-LV"/>
        </w:rPr>
      </w:pPr>
    </w:p>
    <w:p w14:paraId="2722EC0B" w14:textId="77777777" w:rsidR="00C114FF" w:rsidRPr="00EF0628" w:rsidRDefault="00C114FF" w:rsidP="00A9226B">
      <w:pPr>
        <w:tabs>
          <w:tab w:val="clear" w:pos="567"/>
        </w:tabs>
        <w:spacing w:line="240" w:lineRule="auto"/>
        <w:rPr>
          <w:szCs w:val="22"/>
          <w:lang w:val="lv-LV"/>
        </w:rPr>
      </w:pPr>
    </w:p>
    <w:p w14:paraId="01C62EBA" w14:textId="77777777" w:rsidR="00C114FF" w:rsidRPr="00EF0628" w:rsidRDefault="00C114FF" w:rsidP="00A9226B">
      <w:pPr>
        <w:tabs>
          <w:tab w:val="clear" w:pos="567"/>
        </w:tabs>
        <w:spacing w:line="240" w:lineRule="auto"/>
        <w:rPr>
          <w:szCs w:val="22"/>
          <w:lang w:val="lv-LV"/>
        </w:rPr>
      </w:pPr>
    </w:p>
    <w:p w14:paraId="2AFB490C" w14:textId="77777777" w:rsidR="00C114FF" w:rsidRPr="00EF0628" w:rsidRDefault="00C114FF" w:rsidP="00A9226B">
      <w:pPr>
        <w:tabs>
          <w:tab w:val="clear" w:pos="567"/>
        </w:tabs>
        <w:spacing w:line="240" w:lineRule="auto"/>
        <w:rPr>
          <w:szCs w:val="22"/>
          <w:lang w:val="lv-LV"/>
        </w:rPr>
      </w:pPr>
    </w:p>
    <w:p w14:paraId="052E230A" w14:textId="77777777" w:rsidR="00C114FF" w:rsidRPr="00EF0628" w:rsidRDefault="00C114FF" w:rsidP="00A9226B">
      <w:pPr>
        <w:tabs>
          <w:tab w:val="clear" w:pos="567"/>
        </w:tabs>
        <w:spacing w:line="240" w:lineRule="auto"/>
        <w:rPr>
          <w:szCs w:val="22"/>
          <w:lang w:val="lv-LV"/>
        </w:rPr>
      </w:pPr>
    </w:p>
    <w:p w14:paraId="5602DA4C" w14:textId="77777777" w:rsidR="00C114FF" w:rsidRPr="00EF0628" w:rsidRDefault="00C114FF" w:rsidP="00A9226B">
      <w:pPr>
        <w:tabs>
          <w:tab w:val="clear" w:pos="567"/>
        </w:tabs>
        <w:spacing w:line="240" w:lineRule="auto"/>
        <w:rPr>
          <w:szCs w:val="22"/>
          <w:lang w:val="lv-LV"/>
        </w:rPr>
      </w:pPr>
    </w:p>
    <w:p w14:paraId="467D8122" w14:textId="77777777" w:rsidR="00C114FF" w:rsidRPr="00EF0628" w:rsidRDefault="00C114FF" w:rsidP="00A9226B">
      <w:pPr>
        <w:tabs>
          <w:tab w:val="clear" w:pos="567"/>
        </w:tabs>
        <w:spacing w:line="240" w:lineRule="auto"/>
        <w:rPr>
          <w:szCs w:val="22"/>
          <w:lang w:val="lv-LV"/>
        </w:rPr>
      </w:pPr>
    </w:p>
    <w:p w14:paraId="57CFC1ED" w14:textId="77777777" w:rsidR="00C114FF" w:rsidRPr="00EF0628" w:rsidRDefault="00C114FF" w:rsidP="00A9226B">
      <w:pPr>
        <w:tabs>
          <w:tab w:val="clear" w:pos="567"/>
        </w:tabs>
        <w:spacing w:line="240" w:lineRule="auto"/>
        <w:rPr>
          <w:szCs w:val="22"/>
          <w:lang w:val="lv-LV"/>
        </w:rPr>
      </w:pPr>
    </w:p>
    <w:p w14:paraId="584F935D" w14:textId="77777777" w:rsidR="00C114FF" w:rsidRPr="00EF0628" w:rsidRDefault="00C114FF" w:rsidP="00A9226B">
      <w:pPr>
        <w:tabs>
          <w:tab w:val="clear" w:pos="567"/>
        </w:tabs>
        <w:spacing w:line="240" w:lineRule="auto"/>
        <w:rPr>
          <w:szCs w:val="22"/>
          <w:lang w:val="lv-LV"/>
        </w:rPr>
      </w:pPr>
    </w:p>
    <w:p w14:paraId="7FD530B2" w14:textId="77777777" w:rsidR="00C114FF" w:rsidRPr="00EF0628" w:rsidRDefault="00C114FF" w:rsidP="00A9226B">
      <w:pPr>
        <w:tabs>
          <w:tab w:val="clear" w:pos="567"/>
        </w:tabs>
        <w:spacing w:line="240" w:lineRule="auto"/>
        <w:rPr>
          <w:szCs w:val="22"/>
          <w:lang w:val="lv-LV"/>
        </w:rPr>
      </w:pPr>
    </w:p>
    <w:p w14:paraId="30BA1BAB" w14:textId="77777777" w:rsidR="00C114FF" w:rsidRPr="00EF0628" w:rsidRDefault="00C114FF" w:rsidP="00A9226B">
      <w:pPr>
        <w:tabs>
          <w:tab w:val="clear" w:pos="567"/>
        </w:tabs>
        <w:spacing w:line="240" w:lineRule="auto"/>
        <w:rPr>
          <w:szCs w:val="22"/>
          <w:lang w:val="lv-LV"/>
        </w:rPr>
      </w:pPr>
    </w:p>
    <w:p w14:paraId="6EC44476" w14:textId="77777777" w:rsidR="00C114FF" w:rsidRPr="00EF0628" w:rsidRDefault="00C114FF" w:rsidP="00A9226B">
      <w:pPr>
        <w:tabs>
          <w:tab w:val="clear" w:pos="567"/>
        </w:tabs>
        <w:spacing w:line="240" w:lineRule="auto"/>
        <w:rPr>
          <w:szCs w:val="22"/>
          <w:lang w:val="lv-LV"/>
        </w:rPr>
      </w:pPr>
    </w:p>
    <w:p w14:paraId="7A835ECC" w14:textId="0B1A9DA9" w:rsidR="00C114FF" w:rsidRPr="00EF0628" w:rsidRDefault="00C114FF" w:rsidP="00A9226B">
      <w:pPr>
        <w:tabs>
          <w:tab w:val="clear" w:pos="567"/>
        </w:tabs>
        <w:spacing w:line="240" w:lineRule="auto"/>
        <w:rPr>
          <w:szCs w:val="22"/>
          <w:lang w:val="lv-LV"/>
        </w:rPr>
      </w:pPr>
    </w:p>
    <w:p w14:paraId="171F09CE" w14:textId="77777777" w:rsidR="00C245DD" w:rsidRPr="00EF0628" w:rsidRDefault="00C245DD" w:rsidP="00A9226B">
      <w:pPr>
        <w:tabs>
          <w:tab w:val="clear" w:pos="567"/>
        </w:tabs>
        <w:spacing w:line="240" w:lineRule="auto"/>
        <w:rPr>
          <w:szCs w:val="22"/>
          <w:lang w:val="lv-LV"/>
        </w:rPr>
      </w:pPr>
    </w:p>
    <w:p w14:paraId="1CD8A2BC" w14:textId="77777777" w:rsidR="00C114FF" w:rsidRPr="00EF0628" w:rsidRDefault="00C114FF" w:rsidP="00A9226B">
      <w:pPr>
        <w:tabs>
          <w:tab w:val="clear" w:pos="567"/>
        </w:tabs>
        <w:spacing w:line="240" w:lineRule="auto"/>
        <w:rPr>
          <w:szCs w:val="22"/>
          <w:lang w:val="lv-LV"/>
        </w:rPr>
      </w:pPr>
    </w:p>
    <w:p w14:paraId="3DE7CC0E" w14:textId="77777777" w:rsidR="00C114FF" w:rsidRPr="00EF0628" w:rsidRDefault="00C114FF" w:rsidP="00A9226B">
      <w:pPr>
        <w:tabs>
          <w:tab w:val="clear" w:pos="567"/>
        </w:tabs>
        <w:spacing w:line="240" w:lineRule="auto"/>
        <w:rPr>
          <w:szCs w:val="22"/>
          <w:lang w:val="lv-LV"/>
        </w:rPr>
      </w:pPr>
    </w:p>
    <w:p w14:paraId="008C130D" w14:textId="3470E395" w:rsidR="00C114FF" w:rsidRPr="00EF0628" w:rsidRDefault="00F21267" w:rsidP="00F21267">
      <w:pPr>
        <w:pStyle w:val="TitelQRD"/>
        <w:rPr>
          <w:lang w:val="lv-LV"/>
        </w:rPr>
      </w:pPr>
      <w:r w:rsidRPr="00EF0628">
        <w:rPr>
          <w:lang w:val="lv-LV"/>
        </w:rPr>
        <w:t xml:space="preserve">B. </w:t>
      </w:r>
      <w:r w:rsidR="00F550BE" w:rsidRPr="00EF0628">
        <w:rPr>
          <w:lang w:val="lv-LV"/>
        </w:rPr>
        <w:t>LIETOŠANAS INSTRUKCIJA</w:t>
      </w:r>
    </w:p>
    <w:p w14:paraId="18C384A9" w14:textId="77777777" w:rsidR="00C114FF" w:rsidRPr="00EF0628" w:rsidRDefault="00F550BE" w:rsidP="00A9226B">
      <w:pPr>
        <w:tabs>
          <w:tab w:val="clear" w:pos="567"/>
        </w:tabs>
        <w:spacing w:line="240" w:lineRule="auto"/>
        <w:jc w:val="center"/>
        <w:rPr>
          <w:szCs w:val="22"/>
          <w:lang w:val="lv-LV"/>
        </w:rPr>
      </w:pPr>
      <w:r w:rsidRPr="00EF0628">
        <w:rPr>
          <w:lang w:val="lv-LV"/>
        </w:rPr>
        <w:br w:type="page"/>
      </w:r>
      <w:r w:rsidRPr="00EF0628">
        <w:rPr>
          <w:b/>
          <w:szCs w:val="22"/>
          <w:lang w:val="lv-LV"/>
        </w:rPr>
        <w:lastRenderedPageBreak/>
        <w:t>LIETOŠANAS INSTRUKCIJA</w:t>
      </w:r>
    </w:p>
    <w:p w14:paraId="1FC4FDF2" w14:textId="77777777" w:rsidR="00C114FF" w:rsidRPr="00EF0628" w:rsidRDefault="00C114FF" w:rsidP="00A9226B">
      <w:pPr>
        <w:tabs>
          <w:tab w:val="clear" w:pos="567"/>
        </w:tabs>
        <w:spacing w:line="240" w:lineRule="auto"/>
        <w:rPr>
          <w:szCs w:val="22"/>
          <w:lang w:val="lv-LV"/>
        </w:rPr>
      </w:pPr>
    </w:p>
    <w:p w14:paraId="634EF4E2" w14:textId="77777777" w:rsidR="00951118" w:rsidRPr="00EF0628" w:rsidRDefault="00951118" w:rsidP="00A9226B">
      <w:pPr>
        <w:tabs>
          <w:tab w:val="clear" w:pos="567"/>
        </w:tabs>
        <w:spacing w:line="240" w:lineRule="auto"/>
        <w:rPr>
          <w:szCs w:val="22"/>
          <w:lang w:val="lv-LV"/>
        </w:rPr>
      </w:pPr>
    </w:p>
    <w:p w14:paraId="67155AA1" w14:textId="77777777" w:rsidR="00C114FF" w:rsidRPr="00EF0628" w:rsidRDefault="00F550BE" w:rsidP="0089508B">
      <w:pPr>
        <w:pStyle w:val="Heading2"/>
        <w:rPr>
          <w:lang w:val="lv-LV"/>
        </w:rPr>
      </w:pPr>
      <w:r w:rsidRPr="00EF0628">
        <w:rPr>
          <w:highlight w:val="lightGray"/>
          <w:lang w:val="lv-LV"/>
        </w:rPr>
        <w:t>1.</w:t>
      </w:r>
      <w:r w:rsidRPr="00EF0628">
        <w:rPr>
          <w:lang w:val="lv-LV"/>
        </w:rPr>
        <w:tab/>
        <w:t>Veterināro zāļu nosaukums</w:t>
      </w:r>
    </w:p>
    <w:p w14:paraId="09BB3991" w14:textId="77777777" w:rsidR="00893A5A" w:rsidRPr="00EF0628" w:rsidRDefault="00893A5A" w:rsidP="00E80DBA">
      <w:pPr>
        <w:tabs>
          <w:tab w:val="clear" w:pos="567"/>
        </w:tabs>
        <w:spacing w:line="240" w:lineRule="auto"/>
        <w:rPr>
          <w:szCs w:val="22"/>
          <w:lang w:val="lv-LV"/>
        </w:rPr>
      </w:pPr>
    </w:p>
    <w:p w14:paraId="02A2BB56" w14:textId="04F0B56C" w:rsidR="00C166BA" w:rsidRPr="00EF0628" w:rsidRDefault="00C166BA" w:rsidP="00E80DBA">
      <w:pPr>
        <w:tabs>
          <w:tab w:val="clear" w:pos="567"/>
        </w:tabs>
        <w:spacing w:line="240" w:lineRule="auto"/>
        <w:rPr>
          <w:szCs w:val="22"/>
          <w:lang w:val="lv-LV"/>
        </w:rPr>
      </w:pPr>
      <w:r w:rsidRPr="00EF0628">
        <w:rPr>
          <w:szCs w:val="22"/>
          <w:lang w:val="lv-LV"/>
        </w:rPr>
        <w:t>Nekro Veyxym suspensija injekcijām liellopiem, cūkām, aitām un kazām</w:t>
      </w:r>
    </w:p>
    <w:p w14:paraId="3942B073" w14:textId="174EF009" w:rsidR="00C114FF" w:rsidRPr="00EF0628" w:rsidRDefault="00C114FF" w:rsidP="00A9226B">
      <w:pPr>
        <w:tabs>
          <w:tab w:val="clear" w:pos="567"/>
        </w:tabs>
        <w:spacing w:line="240" w:lineRule="auto"/>
        <w:rPr>
          <w:szCs w:val="22"/>
          <w:lang w:val="lv-LV"/>
        </w:rPr>
      </w:pPr>
    </w:p>
    <w:p w14:paraId="39BD7465" w14:textId="77777777" w:rsidR="00C114FF" w:rsidRPr="00EF0628" w:rsidRDefault="00C114FF" w:rsidP="00A9226B">
      <w:pPr>
        <w:tabs>
          <w:tab w:val="clear" w:pos="567"/>
        </w:tabs>
        <w:spacing w:line="240" w:lineRule="auto"/>
        <w:rPr>
          <w:szCs w:val="22"/>
          <w:lang w:val="lv-LV"/>
        </w:rPr>
      </w:pPr>
    </w:p>
    <w:p w14:paraId="342710A6" w14:textId="751F6402" w:rsidR="00C114FF" w:rsidRPr="00D9014F" w:rsidRDefault="00F550BE" w:rsidP="0089508B">
      <w:pPr>
        <w:pStyle w:val="Heading2"/>
        <w:rPr>
          <w:lang w:val="lv-LV"/>
        </w:rPr>
      </w:pPr>
      <w:r w:rsidRPr="00D9014F">
        <w:rPr>
          <w:highlight w:val="lightGray"/>
          <w:lang w:val="lv-LV"/>
        </w:rPr>
        <w:t>2.</w:t>
      </w:r>
      <w:r w:rsidR="007318FE" w:rsidRPr="00D9014F">
        <w:rPr>
          <w:lang w:val="lv-LV"/>
        </w:rPr>
        <w:tab/>
      </w:r>
      <w:r w:rsidRPr="00D9014F">
        <w:rPr>
          <w:lang w:val="lv-LV"/>
        </w:rPr>
        <w:t>Sastāvs</w:t>
      </w:r>
    </w:p>
    <w:p w14:paraId="77481D79" w14:textId="77777777" w:rsidR="00893A5A" w:rsidRPr="00D9014F" w:rsidRDefault="00893A5A" w:rsidP="006156F5">
      <w:pPr>
        <w:tabs>
          <w:tab w:val="clear" w:pos="567"/>
        </w:tabs>
        <w:spacing w:line="240" w:lineRule="auto"/>
        <w:rPr>
          <w:iCs/>
          <w:szCs w:val="22"/>
          <w:lang w:val="lv-LV"/>
        </w:rPr>
      </w:pPr>
    </w:p>
    <w:p w14:paraId="3AF4F6FA" w14:textId="3EBA9766" w:rsidR="00C166BA" w:rsidRPr="00D9014F" w:rsidRDefault="00C166BA" w:rsidP="006156F5">
      <w:pPr>
        <w:tabs>
          <w:tab w:val="clear" w:pos="567"/>
        </w:tabs>
        <w:spacing w:line="240" w:lineRule="auto"/>
        <w:rPr>
          <w:szCs w:val="22"/>
          <w:lang w:val="lv-LV"/>
        </w:rPr>
      </w:pPr>
      <w:r w:rsidRPr="00D9014F">
        <w:rPr>
          <w:szCs w:val="22"/>
          <w:lang w:val="lv-LV"/>
        </w:rPr>
        <w:t>Katrs ml satur:</w:t>
      </w:r>
    </w:p>
    <w:p w14:paraId="4284E611" w14:textId="292655E9" w:rsidR="00D8584F" w:rsidRPr="00D9014F" w:rsidRDefault="00D8584F" w:rsidP="00D8584F">
      <w:pPr>
        <w:tabs>
          <w:tab w:val="clear" w:pos="567"/>
        </w:tabs>
        <w:spacing w:line="240" w:lineRule="auto"/>
        <w:rPr>
          <w:iCs/>
          <w:szCs w:val="22"/>
          <w:lang w:val="lv-LV"/>
        </w:rPr>
      </w:pPr>
    </w:p>
    <w:p w14:paraId="069C68FD" w14:textId="065FED7C" w:rsidR="00C166BA" w:rsidRPr="00D9014F" w:rsidRDefault="00C166BA" w:rsidP="006156F5">
      <w:pPr>
        <w:tabs>
          <w:tab w:val="clear" w:pos="567"/>
        </w:tabs>
        <w:spacing w:line="240" w:lineRule="auto"/>
        <w:rPr>
          <w:b/>
          <w:szCs w:val="22"/>
          <w:lang w:val="lv-LV"/>
        </w:rPr>
      </w:pPr>
      <w:r w:rsidRPr="00D9014F">
        <w:rPr>
          <w:b/>
          <w:szCs w:val="22"/>
          <w:lang w:val="lv-LV"/>
        </w:rPr>
        <w:t>Aktīvās vielas:</w:t>
      </w:r>
    </w:p>
    <w:p w14:paraId="2D989B83" w14:textId="2A9BF25C" w:rsidR="00C166BA" w:rsidRPr="00D9014F" w:rsidRDefault="00C166BA" w:rsidP="00893A5A">
      <w:pPr>
        <w:tabs>
          <w:tab w:val="clear" w:pos="567"/>
          <w:tab w:val="right" w:pos="5103"/>
        </w:tabs>
        <w:spacing w:line="240" w:lineRule="auto"/>
        <w:rPr>
          <w:szCs w:val="22"/>
          <w:lang w:val="lv-LV"/>
        </w:rPr>
      </w:pPr>
      <w:r w:rsidRPr="00D9014F">
        <w:rPr>
          <w:szCs w:val="22"/>
          <w:lang w:val="lv-LV"/>
        </w:rPr>
        <w:t>Himotripsīns</w:t>
      </w:r>
      <w:r w:rsidRPr="00D9014F">
        <w:rPr>
          <w:szCs w:val="22"/>
          <w:lang w:val="lv-LV"/>
        </w:rPr>
        <w:tab/>
        <w:t>1200 FIP-U (atbilst apmēram 4 mg)</w:t>
      </w:r>
    </w:p>
    <w:p w14:paraId="5292AF01" w14:textId="77777777" w:rsidR="00C166BA" w:rsidRPr="00D9014F" w:rsidRDefault="00C166BA" w:rsidP="00893A5A">
      <w:pPr>
        <w:tabs>
          <w:tab w:val="clear" w:pos="567"/>
          <w:tab w:val="right" w:pos="5103"/>
        </w:tabs>
        <w:spacing w:line="240" w:lineRule="auto"/>
        <w:rPr>
          <w:szCs w:val="22"/>
          <w:lang w:val="lv-LV"/>
        </w:rPr>
      </w:pPr>
      <w:r w:rsidRPr="00D9014F">
        <w:rPr>
          <w:szCs w:val="22"/>
          <w:lang w:val="lv-LV"/>
        </w:rPr>
        <w:t>Tripsīns</w:t>
      </w:r>
      <w:r w:rsidRPr="00D9014F">
        <w:rPr>
          <w:szCs w:val="22"/>
          <w:lang w:val="lv-LV"/>
        </w:rPr>
        <w:tab/>
        <w:t>120 FIP-U (atbilst apmēram 4 mg)</w:t>
      </w:r>
    </w:p>
    <w:p w14:paraId="30FDD3B2" w14:textId="7BF47EDD" w:rsidR="006D0F7A" w:rsidRPr="00D9014F" w:rsidRDefault="00C166BA" w:rsidP="00893A5A">
      <w:pPr>
        <w:tabs>
          <w:tab w:val="clear" w:pos="567"/>
          <w:tab w:val="right" w:pos="5103"/>
        </w:tabs>
        <w:spacing w:line="240" w:lineRule="auto"/>
        <w:rPr>
          <w:szCs w:val="22"/>
          <w:lang w:val="lv-LV"/>
        </w:rPr>
      </w:pPr>
      <w:r w:rsidRPr="00D9014F">
        <w:rPr>
          <w:szCs w:val="22"/>
          <w:lang w:val="lv-LV"/>
        </w:rPr>
        <w:t>Papaīns</w:t>
      </w:r>
      <w:r w:rsidRPr="00D9014F">
        <w:rPr>
          <w:szCs w:val="22"/>
          <w:lang w:val="lv-LV"/>
        </w:rPr>
        <w:tab/>
        <w:t xml:space="preserve">15 FIP-U (atbilst apmēram 10 mg) </w:t>
      </w:r>
    </w:p>
    <w:p w14:paraId="50EE3F02" w14:textId="77777777" w:rsidR="006D0F7A" w:rsidRPr="00EF0628" w:rsidRDefault="006D0F7A" w:rsidP="00A9226B">
      <w:pPr>
        <w:tabs>
          <w:tab w:val="clear" w:pos="567"/>
        </w:tabs>
        <w:spacing w:line="240" w:lineRule="auto"/>
        <w:rPr>
          <w:iCs/>
          <w:szCs w:val="22"/>
          <w:lang w:val="lv-LV"/>
        </w:rPr>
      </w:pPr>
    </w:p>
    <w:p w14:paraId="0AA3EBE4" w14:textId="5248EB69" w:rsidR="006D0F7A" w:rsidRPr="00D9014F" w:rsidRDefault="00C166BA" w:rsidP="00A9226B">
      <w:pPr>
        <w:tabs>
          <w:tab w:val="clear" w:pos="567"/>
        </w:tabs>
        <w:spacing w:line="240" w:lineRule="auto"/>
        <w:rPr>
          <w:iCs/>
          <w:szCs w:val="22"/>
          <w:lang w:val="lv-LV"/>
        </w:rPr>
      </w:pPr>
      <w:r w:rsidRPr="00D9014F">
        <w:rPr>
          <w:szCs w:val="22"/>
          <w:lang w:val="lv-LV"/>
        </w:rPr>
        <w:t xml:space="preserve">Balta vai bāli </w:t>
      </w:r>
      <w:r w:rsidRPr="00EF0628">
        <w:rPr>
          <w:szCs w:val="22"/>
          <w:lang w:val="lv-LV"/>
        </w:rPr>
        <w:t>dzeltena suspensija.</w:t>
      </w:r>
      <w:r w:rsidRPr="00D9014F">
        <w:rPr>
          <w:iCs/>
          <w:szCs w:val="22"/>
          <w:lang w:val="lv-LV"/>
        </w:rPr>
        <w:t xml:space="preserve"> </w:t>
      </w:r>
    </w:p>
    <w:p w14:paraId="46B9CED6" w14:textId="77777777" w:rsidR="00C114FF" w:rsidRPr="00D9014F" w:rsidRDefault="00C114FF" w:rsidP="00A9226B">
      <w:pPr>
        <w:tabs>
          <w:tab w:val="clear" w:pos="567"/>
        </w:tabs>
        <w:spacing w:line="240" w:lineRule="auto"/>
        <w:rPr>
          <w:szCs w:val="22"/>
          <w:lang w:val="lv-LV"/>
        </w:rPr>
      </w:pPr>
    </w:p>
    <w:p w14:paraId="43F0DF53" w14:textId="77777777" w:rsidR="00893A5A" w:rsidRPr="00D9014F" w:rsidRDefault="00893A5A" w:rsidP="00A9226B">
      <w:pPr>
        <w:tabs>
          <w:tab w:val="clear" w:pos="567"/>
        </w:tabs>
        <w:spacing w:line="240" w:lineRule="auto"/>
        <w:rPr>
          <w:szCs w:val="22"/>
          <w:lang w:val="lv-LV"/>
        </w:rPr>
      </w:pPr>
    </w:p>
    <w:p w14:paraId="6140B345" w14:textId="504CA98C" w:rsidR="00C114FF" w:rsidRPr="00D9014F" w:rsidRDefault="00F550BE" w:rsidP="0089508B">
      <w:pPr>
        <w:pStyle w:val="Heading2"/>
        <w:rPr>
          <w:lang w:val="lv-LV"/>
        </w:rPr>
      </w:pPr>
      <w:r w:rsidRPr="00D9014F">
        <w:rPr>
          <w:highlight w:val="lightGray"/>
          <w:lang w:val="lv-LV"/>
        </w:rPr>
        <w:t>3.</w:t>
      </w:r>
      <w:r w:rsidRPr="00D9014F">
        <w:rPr>
          <w:lang w:val="lv-LV"/>
        </w:rPr>
        <w:tab/>
        <w:t>Mērķsugas</w:t>
      </w:r>
    </w:p>
    <w:p w14:paraId="36FB0EE9" w14:textId="2FD703F3" w:rsidR="00C166BA" w:rsidRPr="00D9014F" w:rsidRDefault="00C166BA" w:rsidP="00A9226B">
      <w:pPr>
        <w:tabs>
          <w:tab w:val="clear" w:pos="567"/>
        </w:tabs>
        <w:spacing w:line="240" w:lineRule="auto"/>
        <w:rPr>
          <w:szCs w:val="22"/>
          <w:lang w:val="lv-LV"/>
        </w:rPr>
      </w:pPr>
    </w:p>
    <w:p w14:paraId="0A2A3B81" w14:textId="4F27E0E4" w:rsidR="00C114FF" w:rsidRPr="00D9014F" w:rsidRDefault="00C166BA" w:rsidP="00A9226B">
      <w:pPr>
        <w:tabs>
          <w:tab w:val="clear" w:pos="567"/>
        </w:tabs>
        <w:spacing w:line="240" w:lineRule="auto"/>
        <w:rPr>
          <w:szCs w:val="22"/>
          <w:lang w:val="lv-LV"/>
        </w:rPr>
      </w:pPr>
      <w:r w:rsidRPr="00D9014F">
        <w:rPr>
          <w:szCs w:val="22"/>
          <w:lang w:val="lv-LV"/>
        </w:rPr>
        <w:t>Liellopi, cūkas, aitas</w:t>
      </w:r>
      <w:r w:rsidR="004473E6">
        <w:rPr>
          <w:szCs w:val="22"/>
          <w:lang w:val="lv-LV"/>
        </w:rPr>
        <w:t xml:space="preserve">, </w:t>
      </w:r>
      <w:r w:rsidRPr="00D9014F">
        <w:rPr>
          <w:szCs w:val="22"/>
          <w:lang w:val="lv-LV"/>
        </w:rPr>
        <w:t xml:space="preserve">kazas. </w:t>
      </w:r>
    </w:p>
    <w:p w14:paraId="11398AC0" w14:textId="77777777" w:rsidR="00C114FF" w:rsidRPr="00D9014F" w:rsidRDefault="00C114FF" w:rsidP="00A9226B">
      <w:pPr>
        <w:tabs>
          <w:tab w:val="clear" w:pos="567"/>
        </w:tabs>
        <w:spacing w:line="240" w:lineRule="auto"/>
        <w:rPr>
          <w:szCs w:val="22"/>
          <w:lang w:val="lv-LV"/>
        </w:rPr>
      </w:pPr>
    </w:p>
    <w:p w14:paraId="410628F0" w14:textId="77777777" w:rsidR="00893A5A" w:rsidRPr="00D9014F" w:rsidRDefault="00893A5A" w:rsidP="00A9226B">
      <w:pPr>
        <w:tabs>
          <w:tab w:val="clear" w:pos="567"/>
        </w:tabs>
        <w:spacing w:line="240" w:lineRule="auto"/>
        <w:rPr>
          <w:szCs w:val="22"/>
          <w:lang w:val="lv-LV"/>
        </w:rPr>
      </w:pPr>
    </w:p>
    <w:p w14:paraId="678C94C8" w14:textId="77777777" w:rsidR="00C114FF" w:rsidRPr="00D9014F" w:rsidRDefault="00F550BE" w:rsidP="0089508B">
      <w:pPr>
        <w:pStyle w:val="Heading2"/>
        <w:rPr>
          <w:lang w:val="lv-LV"/>
        </w:rPr>
      </w:pPr>
      <w:r w:rsidRPr="00D9014F">
        <w:rPr>
          <w:highlight w:val="lightGray"/>
          <w:lang w:val="lv-LV"/>
        </w:rPr>
        <w:t>4.</w:t>
      </w:r>
      <w:r w:rsidRPr="00D9014F">
        <w:rPr>
          <w:lang w:val="lv-LV"/>
        </w:rPr>
        <w:tab/>
        <w:t>Lietošanas indikācijas</w:t>
      </w:r>
    </w:p>
    <w:p w14:paraId="048C9363" w14:textId="26501F00" w:rsidR="0086349B" w:rsidRPr="00D9014F" w:rsidRDefault="0086349B" w:rsidP="0086349B">
      <w:pPr>
        <w:tabs>
          <w:tab w:val="clear" w:pos="567"/>
        </w:tabs>
        <w:spacing w:line="240" w:lineRule="auto"/>
        <w:rPr>
          <w:szCs w:val="22"/>
          <w:lang w:val="lv-LV"/>
        </w:rPr>
      </w:pPr>
    </w:p>
    <w:p w14:paraId="1FFEF89C" w14:textId="77777777" w:rsidR="0086349B" w:rsidRPr="00D9014F" w:rsidRDefault="0086349B" w:rsidP="0086349B">
      <w:pPr>
        <w:tabs>
          <w:tab w:val="clear" w:pos="567"/>
        </w:tabs>
        <w:spacing w:line="240" w:lineRule="auto"/>
        <w:rPr>
          <w:szCs w:val="22"/>
          <w:u w:val="single"/>
          <w:lang w:val="lv-LV"/>
        </w:rPr>
      </w:pPr>
      <w:r w:rsidRPr="00D9014F">
        <w:rPr>
          <w:szCs w:val="22"/>
          <w:u w:val="single"/>
          <w:lang w:val="lv-LV"/>
        </w:rPr>
        <w:t>Liellopi, cūkas, aitas, kazas:</w:t>
      </w:r>
    </w:p>
    <w:p w14:paraId="17349CDE" w14:textId="1D6B533B" w:rsidR="00C114FF" w:rsidRPr="00D9014F" w:rsidRDefault="00EA2FFA" w:rsidP="00A9226B">
      <w:pPr>
        <w:tabs>
          <w:tab w:val="clear" w:pos="567"/>
        </w:tabs>
        <w:spacing w:line="240" w:lineRule="auto"/>
        <w:rPr>
          <w:szCs w:val="22"/>
          <w:lang w:val="lv-LV"/>
        </w:rPr>
      </w:pPr>
      <w:r>
        <w:rPr>
          <w:szCs w:val="22"/>
          <w:lang w:val="lv-LV"/>
        </w:rPr>
        <w:t>P</w:t>
      </w:r>
      <w:r w:rsidR="00BC6B1F">
        <w:rPr>
          <w:szCs w:val="22"/>
          <w:lang w:val="lv-LV"/>
        </w:rPr>
        <w:t>apildu terapija</w:t>
      </w:r>
      <w:r>
        <w:rPr>
          <w:szCs w:val="22"/>
          <w:lang w:val="lv-LV"/>
        </w:rPr>
        <w:t>i</w:t>
      </w:r>
      <w:r w:rsidR="00BC6B1F">
        <w:rPr>
          <w:szCs w:val="22"/>
          <w:lang w:val="lv-LV"/>
        </w:rPr>
        <w:t xml:space="preserve"> </w:t>
      </w:r>
      <w:r>
        <w:rPr>
          <w:szCs w:val="22"/>
          <w:lang w:val="lv-LV"/>
        </w:rPr>
        <w:t xml:space="preserve">šādu </w:t>
      </w:r>
      <w:r w:rsidR="0086349B" w:rsidRPr="00D9014F">
        <w:rPr>
          <w:lang w:val="lv-LV"/>
        </w:rPr>
        <w:t xml:space="preserve">infekcijas slimību, kuras norisinās ar eksudāciju, </w:t>
      </w:r>
      <w:r w:rsidR="00BC6B1F">
        <w:rPr>
          <w:lang w:val="lv-LV"/>
        </w:rPr>
        <w:t xml:space="preserve">gadījumā </w:t>
      </w:r>
      <w:r w:rsidR="0086349B" w:rsidRPr="00D9014F">
        <w:rPr>
          <w:lang w:val="lv-LV"/>
        </w:rPr>
        <w:t>– plaušu, tesme</w:t>
      </w:r>
      <w:r w:rsidR="00BC6B1F">
        <w:rPr>
          <w:lang w:val="lv-LV"/>
        </w:rPr>
        <w:t xml:space="preserve">ņa un </w:t>
      </w:r>
      <w:r w:rsidR="0086349B" w:rsidRPr="00D9014F">
        <w:rPr>
          <w:lang w:val="lv-LV"/>
        </w:rPr>
        <w:t>nagu infekcijas, artrīts, pēcdzemdību slimības, flegmona, panarīcijs, aktinomikoze, papilomatoze, kā arī audzēji pirms</w:t>
      </w:r>
      <w:r w:rsidR="00BC6B1F">
        <w:rPr>
          <w:lang w:val="lv-LV"/>
        </w:rPr>
        <w:t>operācijas</w:t>
      </w:r>
      <w:r w:rsidR="0086349B" w:rsidRPr="00D9014F">
        <w:rPr>
          <w:lang w:val="lv-LV"/>
        </w:rPr>
        <w:t xml:space="preserve"> un pēcoperācijas stadijās.</w:t>
      </w:r>
      <w:r w:rsidR="00C166BA" w:rsidRPr="00D9014F">
        <w:rPr>
          <w:szCs w:val="22"/>
          <w:lang w:val="lv-LV"/>
        </w:rPr>
        <w:t xml:space="preserve"> </w:t>
      </w:r>
    </w:p>
    <w:p w14:paraId="5872ACD1" w14:textId="77777777" w:rsidR="00C114FF" w:rsidRPr="00D9014F" w:rsidRDefault="00C114FF" w:rsidP="00A9226B">
      <w:pPr>
        <w:tabs>
          <w:tab w:val="clear" w:pos="567"/>
        </w:tabs>
        <w:spacing w:line="240" w:lineRule="auto"/>
        <w:rPr>
          <w:szCs w:val="22"/>
          <w:lang w:val="lv-LV"/>
        </w:rPr>
      </w:pPr>
    </w:p>
    <w:p w14:paraId="2CDC8B54" w14:textId="77777777" w:rsidR="00893A5A" w:rsidRPr="00D9014F" w:rsidRDefault="00893A5A" w:rsidP="00A9226B">
      <w:pPr>
        <w:tabs>
          <w:tab w:val="clear" w:pos="567"/>
        </w:tabs>
        <w:spacing w:line="240" w:lineRule="auto"/>
        <w:rPr>
          <w:szCs w:val="22"/>
          <w:lang w:val="lv-LV"/>
        </w:rPr>
      </w:pPr>
    </w:p>
    <w:p w14:paraId="425CA24C" w14:textId="77777777" w:rsidR="00C114FF" w:rsidRPr="00D9014F" w:rsidRDefault="00F550BE" w:rsidP="0089508B">
      <w:pPr>
        <w:pStyle w:val="Heading2"/>
        <w:rPr>
          <w:lang w:val="lv-LV"/>
        </w:rPr>
      </w:pPr>
      <w:r w:rsidRPr="00D9014F">
        <w:rPr>
          <w:highlight w:val="lightGray"/>
          <w:lang w:val="lv-LV"/>
        </w:rPr>
        <w:t>5.</w:t>
      </w:r>
      <w:r w:rsidRPr="00D9014F">
        <w:rPr>
          <w:lang w:val="lv-LV"/>
        </w:rPr>
        <w:tab/>
        <w:t>Kontrindikācijas</w:t>
      </w:r>
    </w:p>
    <w:p w14:paraId="77818D1A" w14:textId="77777777" w:rsidR="00893A5A" w:rsidRPr="00D9014F" w:rsidRDefault="00893A5A" w:rsidP="00A9226B">
      <w:pPr>
        <w:tabs>
          <w:tab w:val="clear" w:pos="567"/>
        </w:tabs>
        <w:spacing w:line="240" w:lineRule="auto"/>
        <w:rPr>
          <w:szCs w:val="22"/>
          <w:lang w:val="lv-LV"/>
        </w:rPr>
      </w:pPr>
    </w:p>
    <w:p w14:paraId="76CB0550" w14:textId="3964C983" w:rsidR="00C114FF" w:rsidRPr="00D9014F" w:rsidRDefault="00C166BA" w:rsidP="00A9226B">
      <w:pPr>
        <w:tabs>
          <w:tab w:val="clear" w:pos="567"/>
        </w:tabs>
        <w:spacing w:line="240" w:lineRule="auto"/>
        <w:rPr>
          <w:szCs w:val="22"/>
          <w:lang w:val="lv-LV"/>
        </w:rPr>
      </w:pPr>
      <w:r w:rsidRPr="00D9014F">
        <w:rPr>
          <w:szCs w:val="22"/>
          <w:lang w:val="lv-LV"/>
        </w:rPr>
        <w:t xml:space="preserve">Nelietot gadījumos, ja konstatēta pastiprināta jutība pret aktīvo vielu vai pret </w:t>
      </w:r>
      <w:r w:rsidR="00BC6B1F">
        <w:rPr>
          <w:szCs w:val="22"/>
          <w:lang w:val="lv-LV"/>
        </w:rPr>
        <w:t xml:space="preserve">jebkuru </w:t>
      </w:r>
      <w:r w:rsidRPr="00D9014F">
        <w:rPr>
          <w:szCs w:val="22"/>
          <w:lang w:val="lv-LV"/>
        </w:rPr>
        <w:t xml:space="preserve">no palīgvielām. </w:t>
      </w:r>
    </w:p>
    <w:p w14:paraId="6597C7BE" w14:textId="77777777" w:rsidR="00EB457B" w:rsidRPr="00D9014F" w:rsidRDefault="00EB457B" w:rsidP="00EB1A80">
      <w:pPr>
        <w:tabs>
          <w:tab w:val="clear" w:pos="567"/>
        </w:tabs>
        <w:spacing w:line="240" w:lineRule="auto"/>
        <w:rPr>
          <w:szCs w:val="22"/>
          <w:lang w:val="lv-LV"/>
        </w:rPr>
      </w:pPr>
    </w:p>
    <w:p w14:paraId="1F4875C8" w14:textId="77777777" w:rsidR="00893A5A" w:rsidRPr="00D9014F" w:rsidRDefault="00893A5A" w:rsidP="00EB1A80">
      <w:pPr>
        <w:tabs>
          <w:tab w:val="clear" w:pos="567"/>
        </w:tabs>
        <w:spacing w:line="240" w:lineRule="auto"/>
        <w:rPr>
          <w:szCs w:val="22"/>
          <w:lang w:val="lv-LV"/>
        </w:rPr>
      </w:pPr>
    </w:p>
    <w:p w14:paraId="2F17DF30" w14:textId="3A1A166A" w:rsidR="00F354C5" w:rsidRPr="00D9014F" w:rsidRDefault="00F550BE" w:rsidP="00824EC6">
      <w:pPr>
        <w:pStyle w:val="Heading2"/>
        <w:rPr>
          <w:lang w:val="lv-LV"/>
        </w:rPr>
      </w:pPr>
      <w:r w:rsidRPr="00D9014F">
        <w:rPr>
          <w:highlight w:val="lightGray"/>
          <w:lang w:val="lv-LV"/>
        </w:rPr>
        <w:t>6.</w:t>
      </w:r>
      <w:r w:rsidRPr="00D9014F">
        <w:rPr>
          <w:lang w:val="lv-LV"/>
        </w:rPr>
        <w:tab/>
        <w:t>Īpaši brīdinājumi</w:t>
      </w:r>
    </w:p>
    <w:p w14:paraId="2399866A" w14:textId="77777777" w:rsidR="009D2660" w:rsidRPr="00D9014F" w:rsidRDefault="009D2660" w:rsidP="00F354C5">
      <w:pPr>
        <w:tabs>
          <w:tab w:val="clear" w:pos="567"/>
        </w:tabs>
        <w:spacing w:line="240" w:lineRule="auto"/>
        <w:rPr>
          <w:szCs w:val="22"/>
          <w:lang w:val="lv-LV"/>
        </w:rPr>
      </w:pPr>
    </w:p>
    <w:p w14:paraId="3EF708F2" w14:textId="0F7BAE19" w:rsidR="00F354C5" w:rsidRPr="00D9014F" w:rsidRDefault="00F550BE" w:rsidP="001C7A82">
      <w:pPr>
        <w:pStyle w:val="Heading3"/>
        <w:rPr>
          <w:lang w:val="lv-LV"/>
        </w:rPr>
      </w:pPr>
      <w:r w:rsidRPr="00D9014F">
        <w:rPr>
          <w:lang w:val="lv-LV"/>
        </w:rPr>
        <w:t>Īpaši piesardzības pasākumi, kas jāievēro personai, kura ievada veterinārās zāles dzīvniekiem</w:t>
      </w:r>
      <w:r w:rsidR="00E27F42" w:rsidRPr="00D9014F">
        <w:rPr>
          <w:lang w:val="lv-LV"/>
        </w:rPr>
        <w:t>:</w:t>
      </w:r>
    </w:p>
    <w:p w14:paraId="0C8440C7" w14:textId="7F15069D" w:rsidR="00C166BA" w:rsidRPr="00D9014F" w:rsidRDefault="00C166BA" w:rsidP="00A9226B">
      <w:pPr>
        <w:tabs>
          <w:tab w:val="clear" w:pos="567"/>
        </w:tabs>
        <w:spacing w:line="240" w:lineRule="auto"/>
        <w:rPr>
          <w:lang w:val="lv-LV"/>
        </w:rPr>
      </w:pPr>
      <w:r w:rsidRPr="00D9014F">
        <w:rPr>
          <w:lang w:val="lv-LV"/>
        </w:rPr>
        <w:t>Ja notikusi nejauša saskare ar ādu vai gļotādām, skarto ādu mazgāt ar lielu daudzumu ūdens un ziepēm, savukārt skarto gļotādu skalot ar lielu daudzumu ūdens, lai izvairītos no komplikācijām.</w:t>
      </w:r>
    </w:p>
    <w:p w14:paraId="65807CCA" w14:textId="0892B421" w:rsidR="005B1FD0" w:rsidRPr="00D9014F" w:rsidRDefault="005B1FD0" w:rsidP="00893A5A">
      <w:pPr>
        <w:rPr>
          <w:lang w:val="lv-LV"/>
        </w:rPr>
      </w:pPr>
    </w:p>
    <w:p w14:paraId="0D404F1E" w14:textId="594A5D62" w:rsidR="005B1FD0" w:rsidRPr="00D9014F" w:rsidRDefault="00F550BE" w:rsidP="001C7A82">
      <w:pPr>
        <w:pStyle w:val="Heading3"/>
        <w:rPr>
          <w:lang w:val="lv-LV"/>
        </w:rPr>
      </w:pPr>
      <w:r w:rsidRPr="00D9014F">
        <w:rPr>
          <w:lang w:val="lv-LV"/>
        </w:rPr>
        <w:t>Grūsnība un laktācija:</w:t>
      </w:r>
    </w:p>
    <w:p w14:paraId="1BF286AF" w14:textId="3E146D06" w:rsidR="00C166BA" w:rsidRPr="00D9014F" w:rsidRDefault="00C166BA" w:rsidP="00145C3F">
      <w:pPr>
        <w:tabs>
          <w:tab w:val="clear" w:pos="567"/>
        </w:tabs>
        <w:spacing w:line="240" w:lineRule="auto"/>
        <w:rPr>
          <w:szCs w:val="22"/>
          <w:lang w:val="lv-LV"/>
        </w:rPr>
      </w:pPr>
      <w:r w:rsidRPr="00D9014F">
        <w:rPr>
          <w:szCs w:val="22"/>
          <w:lang w:val="lv-LV"/>
        </w:rPr>
        <w:t>Nav noteikts</w:t>
      </w:r>
      <w:r w:rsidR="00B773E2">
        <w:rPr>
          <w:szCs w:val="22"/>
          <w:lang w:val="lv-LV"/>
        </w:rPr>
        <w:t xml:space="preserve"> šo</w:t>
      </w:r>
      <w:r w:rsidRPr="00D9014F">
        <w:rPr>
          <w:szCs w:val="22"/>
          <w:lang w:val="lv-LV"/>
        </w:rPr>
        <w:t xml:space="preserve"> veterināro zāļu </w:t>
      </w:r>
      <w:r w:rsidR="00B773E2">
        <w:rPr>
          <w:szCs w:val="22"/>
          <w:lang w:val="lv-LV"/>
        </w:rPr>
        <w:t>drošums</w:t>
      </w:r>
      <w:r w:rsidR="00B773E2" w:rsidRPr="00D9014F">
        <w:rPr>
          <w:szCs w:val="22"/>
          <w:lang w:val="lv-LV"/>
        </w:rPr>
        <w:t xml:space="preserve"> </w:t>
      </w:r>
      <w:r w:rsidRPr="00D9014F">
        <w:rPr>
          <w:szCs w:val="22"/>
          <w:lang w:val="lv-LV"/>
        </w:rPr>
        <w:t>grūsnības un laktācijas laikā.</w:t>
      </w:r>
    </w:p>
    <w:p w14:paraId="129704F6" w14:textId="2A0F344A" w:rsidR="005B1FD0" w:rsidRPr="00D9014F" w:rsidRDefault="005B1FD0" w:rsidP="005B1FD0">
      <w:pPr>
        <w:tabs>
          <w:tab w:val="clear" w:pos="567"/>
        </w:tabs>
        <w:spacing w:line="240" w:lineRule="auto"/>
        <w:rPr>
          <w:szCs w:val="22"/>
          <w:lang w:val="lv-LV"/>
        </w:rPr>
      </w:pPr>
    </w:p>
    <w:p w14:paraId="46A61ACC" w14:textId="0D28D9BD" w:rsidR="005B1FD0" w:rsidRPr="00D9014F" w:rsidRDefault="00F550BE" w:rsidP="001C7A82">
      <w:pPr>
        <w:pStyle w:val="Heading3"/>
        <w:rPr>
          <w:lang w:val="lv-LV"/>
        </w:rPr>
      </w:pPr>
      <w:r w:rsidRPr="00D9014F">
        <w:rPr>
          <w:lang w:val="lv-LV"/>
        </w:rPr>
        <w:t>Mijiedarbība ar citām zālēm un citi mijiedarbības veidi:</w:t>
      </w:r>
    </w:p>
    <w:p w14:paraId="6D5EDE3F" w14:textId="23CB28A8" w:rsidR="005B1FD0" w:rsidRPr="00D9014F" w:rsidRDefault="00B773E2" w:rsidP="005B1FD0">
      <w:pPr>
        <w:tabs>
          <w:tab w:val="clear" w:pos="567"/>
        </w:tabs>
        <w:spacing w:line="240" w:lineRule="auto"/>
        <w:rPr>
          <w:szCs w:val="22"/>
          <w:lang w:val="lv-LV"/>
        </w:rPr>
      </w:pPr>
      <w:r>
        <w:rPr>
          <w:szCs w:val="22"/>
          <w:lang w:val="lv-LV"/>
        </w:rPr>
        <w:t xml:space="preserve">Lietojot vienlaikus ar </w:t>
      </w:r>
      <w:r w:rsidR="00C166BA" w:rsidRPr="00D9014F">
        <w:rPr>
          <w:szCs w:val="22"/>
          <w:lang w:val="lv-LV"/>
        </w:rPr>
        <w:t>antibiotik</w:t>
      </w:r>
      <w:r>
        <w:rPr>
          <w:szCs w:val="22"/>
          <w:lang w:val="lv-LV"/>
        </w:rPr>
        <w:t>ām,</w:t>
      </w:r>
      <w:r w:rsidR="00C166BA" w:rsidRPr="00D9014F">
        <w:rPr>
          <w:szCs w:val="22"/>
          <w:lang w:val="lv-LV"/>
        </w:rPr>
        <w:t xml:space="preserve"> </w:t>
      </w:r>
      <w:r>
        <w:rPr>
          <w:szCs w:val="22"/>
          <w:lang w:val="lv-LV"/>
        </w:rPr>
        <w:t>veicina to iedarbību</w:t>
      </w:r>
      <w:r w:rsidR="00C166BA" w:rsidRPr="00D9014F">
        <w:rPr>
          <w:szCs w:val="22"/>
          <w:lang w:val="lv-LV"/>
        </w:rPr>
        <w:t xml:space="preserve">, īpaši inficētu, strutojošu, gangrenozu un pūstošu procesu gadījumos. </w:t>
      </w:r>
    </w:p>
    <w:p w14:paraId="263C7951" w14:textId="77777777" w:rsidR="006D0F7A" w:rsidRPr="00D9014F" w:rsidRDefault="006D0F7A" w:rsidP="005B1FD0">
      <w:pPr>
        <w:tabs>
          <w:tab w:val="clear" w:pos="567"/>
        </w:tabs>
        <w:spacing w:line="240" w:lineRule="auto"/>
        <w:rPr>
          <w:szCs w:val="22"/>
          <w:lang w:val="lv-LV"/>
        </w:rPr>
      </w:pPr>
    </w:p>
    <w:p w14:paraId="6B81046E" w14:textId="772CBC77" w:rsidR="005B1FD0" w:rsidRPr="00D9014F" w:rsidRDefault="00F550BE" w:rsidP="001C7A82">
      <w:pPr>
        <w:pStyle w:val="Heading3"/>
        <w:rPr>
          <w:lang w:val="lv-LV"/>
        </w:rPr>
      </w:pPr>
      <w:r w:rsidRPr="00D9014F">
        <w:rPr>
          <w:lang w:val="lv-LV"/>
        </w:rPr>
        <w:t>Pārdozēšana:</w:t>
      </w:r>
    </w:p>
    <w:p w14:paraId="4F93DF61" w14:textId="6D9FB082" w:rsidR="005B1FD0" w:rsidRPr="00D9014F" w:rsidRDefault="00B773E2" w:rsidP="005B1FD0">
      <w:pPr>
        <w:tabs>
          <w:tab w:val="clear" w:pos="567"/>
        </w:tabs>
        <w:spacing w:line="240" w:lineRule="auto"/>
        <w:rPr>
          <w:szCs w:val="22"/>
          <w:lang w:val="lv-LV"/>
        </w:rPr>
      </w:pPr>
      <w:r>
        <w:rPr>
          <w:szCs w:val="22"/>
          <w:lang w:val="lv-LV"/>
        </w:rPr>
        <w:t xml:space="preserve">Pārsniedzot ieteicamo devu vai, lietojot </w:t>
      </w:r>
      <w:r w:rsidR="004473E6">
        <w:rPr>
          <w:szCs w:val="22"/>
          <w:lang w:val="lv-LV"/>
        </w:rPr>
        <w:t xml:space="preserve">šīs veterinārās zāles </w:t>
      </w:r>
      <w:r>
        <w:rPr>
          <w:szCs w:val="22"/>
          <w:lang w:val="lv-LV"/>
        </w:rPr>
        <w:t>divkāršā devā (</w:t>
      </w:r>
      <w:r w:rsidR="00C166BA" w:rsidRPr="00D9014F">
        <w:rPr>
          <w:szCs w:val="22"/>
          <w:lang w:val="lv-LV"/>
        </w:rPr>
        <w:t xml:space="preserve">0,8 ml </w:t>
      </w:r>
      <w:r>
        <w:rPr>
          <w:szCs w:val="22"/>
          <w:lang w:val="lv-LV"/>
        </w:rPr>
        <w:t>šo veterināro zāļu</w:t>
      </w:r>
      <w:r w:rsidR="00C166BA" w:rsidRPr="00D9014F">
        <w:rPr>
          <w:szCs w:val="22"/>
          <w:lang w:val="lv-LV"/>
        </w:rPr>
        <w:t>/10 kg ķermeņa svara</w:t>
      </w:r>
      <w:r>
        <w:rPr>
          <w:szCs w:val="22"/>
          <w:lang w:val="lv-LV"/>
        </w:rPr>
        <w:t>)</w:t>
      </w:r>
      <w:r w:rsidR="00C166BA" w:rsidRPr="00D9014F">
        <w:rPr>
          <w:szCs w:val="22"/>
          <w:lang w:val="lv-LV"/>
        </w:rPr>
        <w:t xml:space="preserve">, var būt novērojamas </w:t>
      </w:r>
      <w:r>
        <w:rPr>
          <w:szCs w:val="22"/>
          <w:lang w:val="lv-LV"/>
        </w:rPr>
        <w:t>blakusparādības</w:t>
      </w:r>
      <w:r w:rsidR="00C166BA" w:rsidRPr="00D9014F">
        <w:rPr>
          <w:szCs w:val="22"/>
          <w:lang w:val="lv-LV"/>
        </w:rPr>
        <w:t>. Intramuskulāra injekcija var iz</w:t>
      </w:r>
      <w:r>
        <w:rPr>
          <w:szCs w:val="22"/>
          <w:lang w:val="lv-LV"/>
        </w:rPr>
        <w:t>raisīt</w:t>
      </w:r>
      <w:r w:rsidR="00C166BA" w:rsidRPr="00D9014F">
        <w:rPr>
          <w:szCs w:val="22"/>
          <w:lang w:val="lv-LV"/>
        </w:rPr>
        <w:t xml:space="preserve"> no devas atkarīgas sāpes un daļēji izteiktu lokālu iekaisumu. Gan lokāla iekaisuma reakcija, gan sāpju reakcija ir savstarpēji saistītas ar lietošanas biežumu un devu. </w:t>
      </w:r>
    </w:p>
    <w:p w14:paraId="1E2A6F7D" w14:textId="77777777" w:rsidR="006D0F7A" w:rsidRPr="00D9014F" w:rsidRDefault="006D0F7A" w:rsidP="005B1FD0">
      <w:pPr>
        <w:tabs>
          <w:tab w:val="clear" w:pos="567"/>
        </w:tabs>
        <w:spacing w:line="240" w:lineRule="auto"/>
        <w:rPr>
          <w:szCs w:val="22"/>
          <w:lang w:val="lv-LV"/>
        </w:rPr>
      </w:pPr>
    </w:p>
    <w:p w14:paraId="6DCFF90A" w14:textId="65C3721B" w:rsidR="005B1FD0" w:rsidRPr="00D9014F" w:rsidRDefault="00F550BE" w:rsidP="001C7A82">
      <w:pPr>
        <w:pStyle w:val="Heading3"/>
        <w:rPr>
          <w:lang w:val="lv-LV"/>
        </w:rPr>
      </w:pPr>
      <w:r w:rsidRPr="00D9014F">
        <w:rPr>
          <w:lang w:val="lv-LV"/>
        </w:rPr>
        <w:lastRenderedPageBreak/>
        <w:t>Būtiska nesaderība:</w:t>
      </w:r>
    </w:p>
    <w:p w14:paraId="5E91E446" w14:textId="6F154EC3" w:rsidR="005B1FD0" w:rsidRPr="00D9014F" w:rsidRDefault="00C166BA" w:rsidP="00A9226B">
      <w:pPr>
        <w:tabs>
          <w:tab w:val="clear" w:pos="567"/>
        </w:tabs>
        <w:spacing w:line="240" w:lineRule="auto"/>
        <w:rPr>
          <w:szCs w:val="22"/>
          <w:lang w:val="lv-LV"/>
        </w:rPr>
      </w:pPr>
      <w:r w:rsidRPr="00D9014F">
        <w:rPr>
          <w:szCs w:val="22"/>
          <w:lang w:val="lv-LV"/>
        </w:rPr>
        <w:t>Tā</w:t>
      </w:r>
      <w:r w:rsidRPr="00D9014F">
        <w:rPr>
          <w:lang w:val="lv-LV"/>
        </w:rPr>
        <w:t xml:space="preserve"> kā nav veikti saderības pētījumi, nelietot šīs veterinārās zāles maisījumā ar citām veterinārajām zālēm.</w:t>
      </w:r>
      <w:r w:rsidRPr="00D9014F">
        <w:rPr>
          <w:szCs w:val="22"/>
          <w:lang w:val="lv-LV"/>
        </w:rPr>
        <w:t xml:space="preserve"> </w:t>
      </w:r>
    </w:p>
    <w:p w14:paraId="1DEF4426" w14:textId="77777777" w:rsidR="00C114FF" w:rsidRPr="00D9014F" w:rsidRDefault="00C114FF" w:rsidP="00A9226B">
      <w:pPr>
        <w:tabs>
          <w:tab w:val="clear" w:pos="567"/>
        </w:tabs>
        <w:spacing w:line="240" w:lineRule="auto"/>
        <w:rPr>
          <w:szCs w:val="22"/>
          <w:lang w:val="lv-LV"/>
        </w:rPr>
      </w:pPr>
    </w:p>
    <w:p w14:paraId="3210830A" w14:textId="77777777" w:rsidR="00893A5A" w:rsidRPr="00D9014F" w:rsidRDefault="00893A5A" w:rsidP="00A9226B">
      <w:pPr>
        <w:tabs>
          <w:tab w:val="clear" w:pos="567"/>
        </w:tabs>
        <w:spacing w:line="240" w:lineRule="auto"/>
        <w:rPr>
          <w:szCs w:val="22"/>
          <w:lang w:val="lv-LV"/>
        </w:rPr>
      </w:pPr>
    </w:p>
    <w:p w14:paraId="7F161CCC" w14:textId="69652B59" w:rsidR="00C114FF" w:rsidRPr="00D9014F" w:rsidRDefault="00F550BE" w:rsidP="0089508B">
      <w:pPr>
        <w:pStyle w:val="Heading2"/>
        <w:rPr>
          <w:lang w:val="lv-LV"/>
        </w:rPr>
      </w:pPr>
      <w:r w:rsidRPr="00D9014F">
        <w:rPr>
          <w:highlight w:val="lightGray"/>
          <w:lang w:val="lv-LV"/>
        </w:rPr>
        <w:t>7.</w:t>
      </w:r>
      <w:r w:rsidR="007318FE" w:rsidRPr="00D9014F">
        <w:rPr>
          <w:lang w:val="lv-LV"/>
        </w:rPr>
        <w:tab/>
      </w:r>
      <w:r w:rsidR="0095776D" w:rsidRPr="00D9014F">
        <w:rPr>
          <w:lang w:val="lv-LV"/>
        </w:rPr>
        <w:t>B</w:t>
      </w:r>
      <w:r w:rsidRPr="00D9014F">
        <w:rPr>
          <w:lang w:val="lv-LV"/>
        </w:rPr>
        <w:t>lakusparādības</w:t>
      </w:r>
    </w:p>
    <w:p w14:paraId="1F7CC17A" w14:textId="73905B6A" w:rsidR="00C479E2" w:rsidRPr="00D9014F" w:rsidRDefault="00C479E2" w:rsidP="00AD0710">
      <w:pPr>
        <w:tabs>
          <w:tab w:val="clear" w:pos="567"/>
        </w:tabs>
        <w:spacing w:line="240" w:lineRule="auto"/>
        <w:rPr>
          <w:iCs/>
          <w:szCs w:val="22"/>
          <w:lang w:val="lv-LV"/>
        </w:rPr>
      </w:pPr>
    </w:p>
    <w:p w14:paraId="1017284F" w14:textId="77777777" w:rsidR="00C479E2" w:rsidRPr="00D9014F" w:rsidRDefault="00C479E2" w:rsidP="00C479E2">
      <w:pPr>
        <w:tabs>
          <w:tab w:val="clear" w:pos="567"/>
        </w:tabs>
        <w:spacing w:line="240" w:lineRule="auto"/>
        <w:rPr>
          <w:iCs/>
          <w:szCs w:val="22"/>
          <w:lang w:val="lv-LV"/>
        </w:rPr>
      </w:pPr>
      <w:r w:rsidRPr="00D9014F">
        <w:rPr>
          <w:iCs/>
          <w:szCs w:val="22"/>
          <w:lang w:val="lv-LV"/>
        </w:rPr>
        <w:t>Liellopi, cūkas, aitas un kazas:</w:t>
      </w:r>
    </w:p>
    <w:p w14:paraId="63722102" w14:textId="77777777" w:rsidR="00C479E2" w:rsidRPr="00D9014F" w:rsidRDefault="00C479E2" w:rsidP="00C479E2">
      <w:pPr>
        <w:tabs>
          <w:tab w:val="clear" w:pos="567"/>
        </w:tabs>
        <w:spacing w:line="240" w:lineRule="auto"/>
        <w:rPr>
          <w:iCs/>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A2F98" w:rsidRPr="00EF0628" w14:paraId="79FD9423" w14:textId="77777777" w:rsidTr="00462787">
        <w:tc>
          <w:tcPr>
            <w:tcW w:w="2500" w:type="pct"/>
          </w:tcPr>
          <w:p w14:paraId="2C69406A" w14:textId="3127F32F" w:rsidR="00C479E2" w:rsidRPr="00D9014F" w:rsidRDefault="00C479E2" w:rsidP="00462787">
            <w:pPr>
              <w:spacing w:before="60" w:after="60"/>
              <w:rPr>
                <w:lang w:val="lv-LV"/>
              </w:rPr>
            </w:pPr>
            <w:r w:rsidRPr="00D9014F">
              <w:rPr>
                <w:lang w:val="lv-LV"/>
              </w:rPr>
              <w:t>Nenoteikt</w:t>
            </w:r>
            <w:r w:rsidR="00A4515E">
              <w:rPr>
                <w:lang w:val="lv-LV"/>
              </w:rPr>
              <w:t>s</w:t>
            </w:r>
            <w:r w:rsidRPr="00D9014F">
              <w:rPr>
                <w:lang w:val="lv-LV"/>
              </w:rPr>
              <w:t xml:space="preserve"> biežums </w:t>
            </w:r>
          </w:p>
          <w:p w14:paraId="5CD8F18E" w14:textId="77777777" w:rsidR="00C479E2" w:rsidRPr="00D9014F" w:rsidRDefault="00C479E2" w:rsidP="00462787">
            <w:pPr>
              <w:spacing w:before="60" w:after="60"/>
              <w:rPr>
                <w:lang w:val="lv-LV"/>
              </w:rPr>
            </w:pPr>
            <w:r w:rsidRPr="00D9014F">
              <w:rPr>
                <w:lang w:val="lv-LV"/>
              </w:rPr>
              <w:t>(nevar noteikt pēc pieejamajiem datiem):</w:t>
            </w:r>
          </w:p>
        </w:tc>
        <w:tc>
          <w:tcPr>
            <w:tcW w:w="2500" w:type="pct"/>
          </w:tcPr>
          <w:p w14:paraId="09B7C6A1" w14:textId="77777777" w:rsidR="00C479E2" w:rsidRPr="00D9014F" w:rsidRDefault="00C479E2" w:rsidP="00462787">
            <w:pPr>
              <w:spacing w:before="60" w:after="60"/>
              <w:rPr>
                <w:lang w:val="lv-LV"/>
              </w:rPr>
            </w:pPr>
            <w:r w:rsidRPr="00D9014F">
              <w:rPr>
                <w:lang w:val="lv-LV"/>
              </w:rPr>
              <w:t>Drudzis</w:t>
            </w:r>
            <w:r w:rsidRPr="00D9014F">
              <w:rPr>
                <w:vertAlign w:val="superscript"/>
                <w:lang w:val="lv-LV"/>
              </w:rPr>
              <w:t>1</w:t>
            </w:r>
          </w:p>
          <w:p w14:paraId="6A4BD37F" w14:textId="77777777" w:rsidR="00C479E2" w:rsidRPr="00D9014F" w:rsidRDefault="00C479E2" w:rsidP="00462787">
            <w:pPr>
              <w:spacing w:before="60" w:after="60"/>
              <w:rPr>
                <w:lang w:val="lv-LV"/>
              </w:rPr>
            </w:pPr>
            <w:r w:rsidRPr="00D9014F">
              <w:rPr>
                <w:lang w:val="lv-LV"/>
              </w:rPr>
              <w:t>Iekaisums injekcijas vietā</w:t>
            </w:r>
            <w:r w:rsidRPr="00D9014F">
              <w:rPr>
                <w:vertAlign w:val="superscript"/>
                <w:lang w:val="lv-LV"/>
              </w:rPr>
              <w:t>1,2</w:t>
            </w:r>
          </w:p>
        </w:tc>
      </w:tr>
    </w:tbl>
    <w:p w14:paraId="1028FD3A" w14:textId="64A92312" w:rsidR="00C479E2" w:rsidRPr="00D9014F" w:rsidRDefault="00C479E2" w:rsidP="00C479E2">
      <w:pPr>
        <w:tabs>
          <w:tab w:val="clear" w:pos="567"/>
        </w:tabs>
        <w:spacing w:line="240" w:lineRule="auto"/>
        <w:rPr>
          <w:sz w:val="20"/>
          <w:lang w:val="lv-LV"/>
        </w:rPr>
      </w:pPr>
      <w:r w:rsidRPr="00D9014F">
        <w:rPr>
          <w:sz w:val="20"/>
          <w:vertAlign w:val="superscript"/>
          <w:lang w:val="lv-LV"/>
        </w:rPr>
        <w:t>1</w:t>
      </w:r>
      <w:r w:rsidRPr="00D9014F">
        <w:rPr>
          <w:sz w:val="20"/>
          <w:lang w:val="lv-LV"/>
        </w:rPr>
        <w:t xml:space="preserve"> </w:t>
      </w:r>
      <w:r w:rsidR="00A4515E">
        <w:rPr>
          <w:sz w:val="20"/>
          <w:lang w:val="lv-LV"/>
        </w:rPr>
        <w:t>I</w:t>
      </w:r>
      <w:r w:rsidRPr="00D9014F">
        <w:rPr>
          <w:sz w:val="20"/>
          <w:lang w:val="lv-LV"/>
        </w:rPr>
        <w:t>zraisa sistēmiskas, nespecifiskas imūnreakcijas aktivizēšanās</w:t>
      </w:r>
    </w:p>
    <w:p w14:paraId="0F874CF3" w14:textId="77777777" w:rsidR="00C479E2" w:rsidRPr="00D9014F" w:rsidRDefault="00C479E2" w:rsidP="00AD0710">
      <w:pPr>
        <w:tabs>
          <w:tab w:val="clear" w:pos="567"/>
        </w:tabs>
        <w:spacing w:line="240" w:lineRule="auto"/>
        <w:rPr>
          <w:sz w:val="20"/>
          <w:lang w:val="lv-LV"/>
        </w:rPr>
      </w:pPr>
      <w:r w:rsidRPr="00D9014F">
        <w:rPr>
          <w:sz w:val="20"/>
          <w:vertAlign w:val="superscript"/>
          <w:lang w:val="lv-LV"/>
        </w:rPr>
        <w:t>2</w:t>
      </w:r>
      <w:r w:rsidRPr="00D9014F">
        <w:rPr>
          <w:sz w:val="20"/>
          <w:lang w:val="lv-LV"/>
        </w:rPr>
        <w:t xml:space="preserve"> Viegla</w:t>
      </w:r>
    </w:p>
    <w:p w14:paraId="66B99368" w14:textId="13926DF0" w:rsidR="00C114FF" w:rsidRPr="00D9014F" w:rsidRDefault="00C114FF" w:rsidP="00A9226B">
      <w:pPr>
        <w:tabs>
          <w:tab w:val="clear" w:pos="567"/>
        </w:tabs>
        <w:spacing w:line="240" w:lineRule="auto"/>
        <w:rPr>
          <w:iCs/>
          <w:szCs w:val="22"/>
          <w:lang w:val="lv-LV"/>
        </w:rPr>
      </w:pPr>
    </w:p>
    <w:p w14:paraId="01F5E7EE" w14:textId="567C19B5" w:rsidR="002E1853" w:rsidRPr="00D9014F" w:rsidRDefault="00F550BE" w:rsidP="00835DF7">
      <w:pPr>
        <w:rPr>
          <w:i/>
          <w:iCs/>
          <w:szCs w:val="22"/>
          <w:lang w:val="lv-LV"/>
        </w:rPr>
      </w:pPr>
      <w:r w:rsidRPr="00D9014F">
        <w:rPr>
          <w:lang w:val="lv-LV"/>
        </w:rPr>
        <w:t>Ir svarīgi ziņot par blakusparādībām</w:t>
      </w:r>
      <w:r w:rsidR="006C78AB" w:rsidRPr="00D9014F">
        <w:rPr>
          <w:lang w:val="lv-LV"/>
        </w:rPr>
        <w:t xml:space="preserve">. Tas ļauj pastāvīgi uzraudzīt </w:t>
      </w:r>
      <w:r w:rsidR="00B90F3F" w:rsidRPr="00D9014F">
        <w:rPr>
          <w:lang w:val="lv-LV"/>
        </w:rPr>
        <w:t>veterināro</w:t>
      </w:r>
      <w:r w:rsidR="008448D9" w:rsidRPr="00D9014F">
        <w:rPr>
          <w:lang w:val="lv-LV"/>
        </w:rPr>
        <w:t xml:space="preserve"> </w:t>
      </w:r>
      <w:r w:rsidR="006C78AB" w:rsidRPr="00D9014F">
        <w:rPr>
          <w:lang w:val="lv-LV"/>
        </w:rPr>
        <w:t xml:space="preserve">zāļu drošumu. </w:t>
      </w:r>
      <w:r w:rsidRPr="00D9014F">
        <w:rPr>
          <w:lang w:val="lv-LV"/>
        </w:rPr>
        <w:t>Ja novērojat jebkuras blakusparādības, arī tās, kas nav minētas šajā lietošanas instrukcijā, vai domājat, ka zāles nav iedarbojušās, lūdzu, informējiet savu veterinārārstu.</w:t>
      </w:r>
      <w:r w:rsidR="006C78AB" w:rsidRPr="00D9014F">
        <w:rPr>
          <w:lang w:val="lv-LV"/>
        </w:rPr>
        <w:t xml:space="preserve"> Jūs varat ziņot par </w:t>
      </w:r>
      <w:r w:rsidRPr="00D9014F">
        <w:rPr>
          <w:lang w:val="lv-LV"/>
        </w:rPr>
        <w:t xml:space="preserve">jebkurām </w:t>
      </w:r>
      <w:r w:rsidR="006C78AB" w:rsidRPr="00D9014F">
        <w:rPr>
          <w:lang w:val="lv-LV"/>
        </w:rPr>
        <w:t xml:space="preserve">blakusparādībām arī </w:t>
      </w:r>
      <w:r w:rsidR="0029740B" w:rsidRPr="00D9014F">
        <w:rPr>
          <w:lang w:val="lv-LV"/>
        </w:rPr>
        <w:t>tirdzniecības atļaujas turētā</w:t>
      </w:r>
      <w:r w:rsidR="000D512F" w:rsidRPr="00D9014F">
        <w:rPr>
          <w:lang w:val="lv-LV"/>
        </w:rPr>
        <w:t>jam</w:t>
      </w:r>
      <w:r w:rsidR="006C78AB" w:rsidRPr="00D9014F">
        <w:rPr>
          <w:lang w:val="lv-LV"/>
        </w:rPr>
        <w:t xml:space="preserve"> </w:t>
      </w:r>
      <w:r w:rsidR="00592023" w:rsidRPr="00D9014F">
        <w:rPr>
          <w:lang w:val="lv-LV"/>
        </w:rPr>
        <w:t xml:space="preserve">vai </w:t>
      </w:r>
      <w:r w:rsidR="00C1474F" w:rsidRPr="00D9014F">
        <w:rPr>
          <w:lang w:val="lv-LV"/>
        </w:rPr>
        <w:t>t</w:t>
      </w:r>
      <w:r w:rsidR="00592023" w:rsidRPr="00D9014F">
        <w:rPr>
          <w:lang w:val="lv-LV"/>
        </w:rPr>
        <w:t>ā</w:t>
      </w:r>
      <w:r w:rsidR="00C1474F" w:rsidRPr="00D9014F">
        <w:rPr>
          <w:lang w:val="lv-LV"/>
        </w:rPr>
        <w:t xml:space="preserve"> </w:t>
      </w:r>
      <w:r w:rsidR="006C78AB" w:rsidRPr="00D9014F">
        <w:rPr>
          <w:lang w:val="lv-LV"/>
        </w:rPr>
        <w:t>vietēj</w:t>
      </w:r>
      <w:r w:rsidR="00385347" w:rsidRPr="00D9014F">
        <w:rPr>
          <w:lang w:val="lv-LV"/>
        </w:rPr>
        <w:t xml:space="preserve">am </w:t>
      </w:r>
      <w:r w:rsidR="006C78AB" w:rsidRPr="00D9014F">
        <w:rPr>
          <w:lang w:val="lv-LV"/>
        </w:rPr>
        <w:t>pārstāvi</w:t>
      </w:r>
      <w:r w:rsidR="00385347" w:rsidRPr="00D9014F">
        <w:rPr>
          <w:lang w:val="lv-LV"/>
        </w:rPr>
        <w:t>m</w:t>
      </w:r>
      <w:r w:rsidR="006C78AB" w:rsidRPr="00D9014F">
        <w:rPr>
          <w:lang w:val="lv-LV"/>
        </w:rPr>
        <w:t xml:space="preserve">, izmantojot kontaktinformāciju šīs instrukcijas beigās vai </w:t>
      </w:r>
      <w:r w:rsidR="00385347" w:rsidRPr="00D9014F">
        <w:rPr>
          <w:lang w:val="lv-LV"/>
        </w:rPr>
        <w:t xml:space="preserve">nacionālo </w:t>
      </w:r>
      <w:r w:rsidR="006C78AB" w:rsidRPr="00D9014F">
        <w:rPr>
          <w:lang w:val="lv-LV"/>
        </w:rPr>
        <w:t>ziņošanas sistēmu</w:t>
      </w:r>
      <w:r w:rsidR="004B55F3" w:rsidRPr="00D9014F">
        <w:rPr>
          <w:lang w:val="lv-LV"/>
        </w:rPr>
        <w:t>:</w:t>
      </w:r>
      <w:r w:rsidR="00835DF7" w:rsidRPr="00D9014F">
        <w:rPr>
          <w:lang w:val="lv-LV"/>
        </w:rPr>
        <w:t xml:space="preserve"> </w:t>
      </w:r>
      <w:hyperlink r:id="rId9" w:history="1">
        <w:r w:rsidR="00A4515E" w:rsidRPr="00D9014F">
          <w:rPr>
            <w:rStyle w:val="Hyperlink"/>
            <w:lang w:val="lv-LV"/>
          </w:rPr>
          <w:t>https://www.pvd.gov.lv/lv</w:t>
        </w:r>
      </w:hyperlink>
      <w:r w:rsidR="00A4515E">
        <w:rPr>
          <w:lang w:val="lv-LV"/>
        </w:rPr>
        <w:t xml:space="preserve"> </w:t>
      </w:r>
    </w:p>
    <w:p w14:paraId="7858DEB6" w14:textId="3E07AE1E" w:rsidR="00F520FE" w:rsidRPr="00D9014F" w:rsidRDefault="00F520FE" w:rsidP="00F520FE">
      <w:pPr>
        <w:rPr>
          <w:lang w:val="lv-LV"/>
        </w:rPr>
      </w:pPr>
    </w:p>
    <w:p w14:paraId="2B5E1F0F" w14:textId="77777777" w:rsidR="00F520FE" w:rsidRPr="00D9014F" w:rsidRDefault="00F520FE" w:rsidP="00A9226B">
      <w:pPr>
        <w:tabs>
          <w:tab w:val="clear" w:pos="567"/>
        </w:tabs>
        <w:spacing w:line="240" w:lineRule="auto"/>
        <w:rPr>
          <w:iCs/>
          <w:szCs w:val="22"/>
          <w:lang w:val="lv-LV"/>
        </w:rPr>
      </w:pPr>
    </w:p>
    <w:p w14:paraId="54DA3A58" w14:textId="49CA7DC3" w:rsidR="00C114FF" w:rsidRPr="00D9014F" w:rsidRDefault="00F550BE" w:rsidP="0089508B">
      <w:pPr>
        <w:pStyle w:val="Heading2"/>
        <w:rPr>
          <w:lang w:val="lv-LV"/>
        </w:rPr>
      </w:pPr>
      <w:r w:rsidRPr="00D9014F">
        <w:rPr>
          <w:highlight w:val="lightGray"/>
          <w:lang w:val="lv-LV"/>
        </w:rPr>
        <w:t>8.</w:t>
      </w:r>
      <w:r w:rsidRPr="00D9014F">
        <w:rPr>
          <w:lang w:val="lv-LV"/>
        </w:rPr>
        <w:tab/>
        <w:t xml:space="preserve">Deva </w:t>
      </w:r>
      <w:r w:rsidR="00263C1F" w:rsidRPr="00D9014F">
        <w:rPr>
          <w:lang w:val="lv-LV"/>
        </w:rPr>
        <w:t>katrai</w:t>
      </w:r>
      <w:r w:rsidRPr="00D9014F">
        <w:rPr>
          <w:lang w:val="lv-LV"/>
        </w:rPr>
        <w:t xml:space="preserve"> dzīvnieku suga</w:t>
      </w:r>
      <w:r w:rsidR="00263C1F" w:rsidRPr="00D9014F">
        <w:rPr>
          <w:lang w:val="lv-LV"/>
        </w:rPr>
        <w:t>i</w:t>
      </w:r>
      <w:r w:rsidRPr="00D9014F">
        <w:rPr>
          <w:lang w:val="lv-LV"/>
        </w:rPr>
        <w:t xml:space="preserve">, </w:t>
      </w:r>
      <w:r w:rsidR="00385347" w:rsidRPr="00D9014F">
        <w:rPr>
          <w:lang w:val="lv-LV"/>
        </w:rPr>
        <w:t xml:space="preserve">lietošanas </w:t>
      </w:r>
      <w:r w:rsidR="00692200" w:rsidRPr="00D9014F">
        <w:rPr>
          <w:lang w:val="lv-LV"/>
        </w:rPr>
        <w:t xml:space="preserve">veids </w:t>
      </w:r>
      <w:r w:rsidRPr="00D9014F">
        <w:rPr>
          <w:lang w:val="lv-LV"/>
        </w:rPr>
        <w:t>un metode</w:t>
      </w:r>
    </w:p>
    <w:p w14:paraId="6C119935" w14:textId="77777777" w:rsidR="00835DF7" w:rsidRPr="00D9014F" w:rsidRDefault="00835DF7" w:rsidP="00A9226B">
      <w:pPr>
        <w:tabs>
          <w:tab w:val="clear" w:pos="567"/>
        </w:tabs>
        <w:spacing w:line="240" w:lineRule="auto"/>
        <w:rPr>
          <w:szCs w:val="22"/>
          <w:lang w:val="lv-LV"/>
        </w:rPr>
      </w:pPr>
    </w:p>
    <w:p w14:paraId="52FD2F23" w14:textId="1D9260A5" w:rsidR="00C114FF" w:rsidRPr="00D9014F" w:rsidRDefault="00C166BA" w:rsidP="00A9226B">
      <w:pPr>
        <w:tabs>
          <w:tab w:val="clear" w:pos="567"/>
        </w:tabs>
        <w:spacing w:line="240" w:lineRule="auto"/>
        <w:rPr>
          <w:szCs w:val="22"/>
          <w:lang w:val="lv-LV"/>
        </w:rPr>
      </w:pPr>
      <w:r w:rsidRPr="00D9014F">
        <w:rPr>
          <w:bCs/>
          <w:szCs w:val="22"/>
          <w:lang w:val="lv-LV"/>
        </w:rPr>
        <w:t>Intramuskulārai lietošanai.</w:t>
      </w:r>
      <w:r w:rsidRPr="00D9014F">
        <w:rPr>
          <w:szCs w:val="22"/>
          <w:lang w:val="lv-LV"/>
        </w:rPr>
        <w:t xml:space="preserve"> </w:t>
      </w:r>
    </w:p>
    <w:p w14:paraId="57452900" w14:textId="15B3A9A8" w:rsidR="00C166BA" w:rsidRPr="00D9014F" w:rsidRDefault="00C166BA" w:rsidP="00145C3F">
      <w:pPr>
        <w:tabs>
          <w:tab w:val="clear" w:pos="567"/>
        </w:tabs>
        <w:spacing w:line="240" w:lineRule="auto"/>
        <w:rPr>
          <w:szCs w:val="22"/>
          <w:lang w:val="lv-LV"/>
        </w:rPr>
      </w:pPr>
    </w:p>
    <w:p w14:paraId="1342C19D" w14:textId="77777777" w:rsidR="00C166BA" w:rsidRPr="00D9014F" w:rsidRDefault="00C166BA" w:rsidP="00145C3F">
      <w:pPr>
        <w:tabs>
          <w:tab w:val="clear" w:pos="567"/>
        </w:tabs>
        <w:spacing w:line="240" w:lineRule="auto"/>
        <w:rPr>
          <w:szCs w:val="22"/>
          <w:lang w:val="lv-LV"/>
        </w:rPr>
      </w:pPr>
      <w:r w:rsidRPr="00D9014F">
        <w:rPr>
          <w:szCs w:val="22"/>
          <w:lang w:val="lv-LV"/>
        </w:rPr>
        <w:t>Deva 0,4 ml/10 kg ķermeņa svara.</w:t>
      </w:r>
    </w:p>
    <w:p w14:paraId="030A6AFF" w14:textId="77777777" w:rsidR="00C166BA" w:rsidRPr="00D9014F" w:rsidRDefault="00C166BA" w:rsidP="00145C3F">
      <w:pPr>
        <w:tabs>
          <w:tab w:val="clear" w:pos="567"/>
        </w:tabs>
        <w:spacing w:line="240" w:lineRule="auto"/>
        <w:rPr>
          <w:szCs w:val="22"/>
          <w:lang w:val="lv-LV"/>
        </w:rPr>
      </w:pPr>
    </w:p>
    <w:p w14:paraId="41B76CA3" w14:textId="77777777" w:rsidR="00C166BA" w:rsidRPr="00D9014F" w:rsidRDefault="00C166BA" w:rsidP="00145C3F">
      <w:pPr>
        <w:tabs>
          <w:tab w:val="clear" w:pos="567"/>
        </w:tabs>
        <w:spacing w:line="240" w:lineRule="auto"/>
        <w:rPr>
          <w:szCs w:val="22"/>
          <w:lang w:val="lv-LV"/>
        </w:rPr>
      </w:pPr>
      <w:r w:rsidRPr="00D9014F">
        <w:rPr>
          <w:szCs w:val="22"/>
          <w:lang w:val="lv-LV"/>
        </w:rPr>
        <w:t>Ievadīt vairākās injekcijas vietās, atkarībā no devas lieluma.</w:t>
      </w:r>
    </w:p>
    <w:p w14:paraId="34CF854E" w14:textId="77777777" w:rsidR="00C166BA" w:rsidRPr="00D9014F" w:rsidRDefault="00C166BA" w:rsidP="00145C3F">
      <w:pPr>
        <w:tabs>
          <w:tab w:val="clear" w:pos="567"/>
        </w:tabs>
        <w:spacing w:line="240" w:lineRule="auto"/>
        <w:rPr>
          <w:szCs w:val="22"/>
          <w:lang w:val="lv-LV"/>
        </w:rPr>
      </w:pPr>
      <w:r w:rsidRPr="00D9014F">
        <w:rPr>
          <w:szCs w:val="22"/>
          <w:lang w:val="lv-LV"/>
        </w:rPr>
        <w:t>Vienā injekcijas vietā neievadīt vairāk kā pusi no paredzētās devas.</w:t>
      </w:r>
    </w:p>
    <w:p w14:paraId="1839D4E2" w14:textId="77777777" w:rsidR="00C166BA" w:rsidRPr="00D9014F" w:rsidRDefault="00C166BA" w:rsidP="00145C3F">
      <w:pPr>
        <w:tabs>
          <w:tab w:val="clear" w:pos="567"/>
        </w:tabs>
        <w:spacing w:line="240" w:lineRule="auto"/>
        <w:rPr>
          <w:szCs w:val="22"/>
          <w:lang w:val="lv-LV"/>
        </w:rPr>
      </w:pPr>
      <w:r w:rsidRPr="00D9014F">
        <w:rPr>
          <w:szCs w:val="22"/>
          <w:lang w:val="lv-LV"/>
        </w:rPr>
        <w:t>Maksimālā deva vienā injekcijas vietā:</w:t>
      </w:r>
    </w:p>
    <w:p w14:paraId="7DA8A9E1" w14:textId="77777777" w:rsidR="00C166BA" w:rsidRPr="00D9014F" w:rsidRDefault="00C166BA" w:rsidP="00145C3F">
      <w:pPr>
        <w:tabs>
          <w:tab w:val="clear" w:pos="567"/>
        </w:tabs>
        <w:spacing w:line="240" w:lineRule="auto"/>
        <w:rPr>
          <w:szCs w:val="22"/>
          <w:lang w:val="lv-LV"/>
        </w:rPr>
      </w:pPr>
      <w:r w:rsidRPr="00D9014F">
        <w:rPr>
          <w:szCs w:val="22"/>
          <w:lang w:val="lv-LV"/>
        </w:rPr>
        <w:t>Liellopiem:</w:t>
      </w:r>
      <w:r w:rsidRPr="00D9014F">
        <w:rPr>
          <w:szCs w:val="22"/>
          <w:lang w:val="lv-LV"/>
        </w:rPr>
        <w:tab/>
      </w:r>
      <w:r w:rsidRPr="00D9014F">
        <w:rPr>
          <w:szCs w:val="22"/>
          <w:lang w:val="lv-LV"/>
        </w:rPr>
        <w:tab/>
        <w:t>20 ml.</w:t>
      </w:r>
    </w:p>
    <w:p w14:paraId="4A8A1D64" w14:textId="77777777" w:rsidR="00C166BA" w:rsidRPr="00D9014F" w:rsidRDefault="00C166BA" w:rsidP="00145C3F">
      <w:pPr>
        <w:tabs>
          <w:tab w:val="clear" w:pos="567"/>
        </w:tabs>
        <w:spacing w:line="240" w:lineRule="auto"/>
        <w:rPr>
          <w:szCs w:val="22"/>
          <w:lang w:val="lv-LV"/>
        </w:rPr>
      </w:pPr>
      <w:r w:rsidRPr="00D9014F">
        <w:rPr>
          <w:szCs w:val="22"/>
          <w:lang w:val="lv-LV"/>
        </w:rPr>
        <w:t xml:space="preserve">Cūkām: </w:t>
      </w:r>
      <w:r w:rsidRPr="00D9014F">
        <w:rPr>
          <w:szCs w:val="22"/>
          <w:lang w:val="lv-LV"/>
        </w:rPr>
        <w:tab/>
      </w:r>
      <w:r w:rsidRPr="00D9014F">
        <w:rPr>
          <w:szCs w:val="22"/>
          <w:lang w:val="lv-LV"/>
        </w:rPr>
        <w:tab/>
        <w:t>10 ml.</w:t>
      </w:r>
    </w:p>
    <w:p w14:paraId="2F965A86" w14:textId="77777777" w:rsidR="00C166BA" w:rsidRPr="00D9014F" w:rsidRDefault="00C166BA" w:rsidP="00145C3F">
      <w:pPr>
        <w:tabs>
          <w:tab w:val="clear" w:pos="567"/>
        </w:tabs>
        <w:spacing w:line="240" w:lineRule="auto"/>
        <w:rPr>
          <w:szCs w:val="22"/>
          <w:lang w:val="lv-LV"/>
        </w:rPr>
      </w:pPr>
      <w:r w:rsidRPr="00D9014F">
        <w:rPr>
          <w:szCs w:val="22"/>
          <w:lang w:val="lv-LV"/>
        </w:rPr>
        <w:t xml:space="preserve">Aitām un kazām: </w:t>
      </w:r>
      <w:r w:rsidRPr="00D9014F">
        <w:rPr>
          <w:szCs w:val="22"/>
          <w:lang w:val="lv-LV"/>
        </w:rPr>
        <w:tab/>
        <w:t>3 ml.</w:t>
      </w:r>
    </w:p>
    <w:p w14:paraId="361B8E50" w14:textId="77777777" w:rsidR="00C166BA" w:rsidRPr="00D9014F" w:rsidRDefault="00C166BA" w:rsidP="00145C3F">
      <w:pPr>
        <w:tabs>
          <w:tab w:val="clear" w:pos="567"/>
        </w:tabs>
        <w:spacing w:line="240" w:lineRule="auto"/>
        <w:rPr>
          <w:szCs w:val="22"/>
          <w:lang w:val="lv-LV"/>
        </w:rPr>
      </w:pPr>
    </w:p>
    <w:p w14:paraId="5A2F5F6A" w14:textId="77777777" w:rsidR="00C166BA" w:rsidRPr="00D9014F" w:rsidRDefault="00C166BA" w:rsidP="00145C3F">
      <w:pPr>
        <w:tabs>
          <w:tab w:val="clear" w:pos="567"/>
        </w:tabs>
        <w:spacing w:line="240" w:lineRule="auto"/>
        <w:rPr>
          <w:szCs w:val="22"/>
          <w:lang w:val="lv-LV"/>
        </w:rPr>
      </w:pPr>
      <w:r w:rsidRPr="00D9014F">
        <w:rPr>
          <w:szCs w:val="22"/>
          <w:lang w:val="lv-LV"/>
        </w:rPr>
        <w:t>Lietot vienu līdz divas reizes 24 stundu laikā.</w:t>
      </w:r>
    </w:p>
    <w:p w14:paraId="666C42DE" w14:textId="47B350F1" w:rsidR="00C166BA" w:rsidRPr="00D9014F" w:rsidRDefault="00C166BA" w:rsidP="00145C3F">
      <w:pPr>
        <w:tabs>
          <w:tab w:val="clear" w:pos="567"/>
        </w:tabs>
        <w:spacing w:line="240" w:lineRule="auto"/>
        <w:rPr>
          <w:szCs w:val="22"/>
          <w:lang w:val="lv-LV"/>
        </w:rPr>
      </w:pPr>
      <w:r w:rsidRPr="00D9014F">
        <w:rPr>
          <w:szCs w:val="22"/>
          <w:lang w:val="lv-LV"/>
        </w:rPr>
        <w:t xml:space="preserve">Nepārsniegt </w:t>
      </w:r>
      <w:r w:rsidR="00A4515E">
        <w:rPr>
          <w:szCs w:val="22"/>
          <w:lang w:val="lv-LV"/>
        </w:rPr>
        <w:t>ieteicamo devu.</w:t>
      </w:r>
    </w:p>
    <w:p w14:paraId="624E24EC" w14:textId="77777777" w:rsidR="00C166BA" w:rsidRPr="00D9014F" w:rsidRDefault="00C166BA" w:rsidP="00145C3F">
      <w:pPr>
        <w:tabs>
          <w:tab w:val="clear" w:pos="567"/>
        </w:tabs>
        <w:spacing w:line="240" w:lineRule="auto"/>
        <w:rPr>
          <w:szCs w:val="22"/>
          <w:lang w:val="lv-LV"/>
        </w:rPr>
      </w:pPr>
    </w:p>
    <w:p w14:paraId="6FC4940A" w14:textId="058335CD" w:rsidR="006D0F7A" w:rsidRPr="00D9014F" w:rsidRDefault="00C166BA" w:rsidP="00A9226B">
      <w:pPr>
        <w:tabs>
          <w:tab w:val="clear" w:pos="567"/>
        </w:tabs>
        <w:spacing w:line="240" w:lineRule="auto"/>
        <w:rPr>
          <w:szCs w:val="22"/>
          <w:lang w:val="lv-LV"/>
        </w:rPr>
      </w:pPr>
      <w:r w:rsidRPr="00D9014F">
        <w:rPr>
          <w:szCs w:val="22"/>
          <w:lang w:val="lv-LV"/>
        </w:rPr>
        <w:t xml:space="preserve">Pirms lietošanas flakonu saskalināt. </w:t>
      </w:r>
    </w:p>
    <w:p w14:paraId="56064481" w14:textId="77777777" w:rsidR="00C80401" w:rsidRPr="00D9014F" w:rsidRDefault="00C80401" w:rsidP="00A9226B">
      <w:pPr>
        <w:tabs>
          <w:tab w:val="clear" w:pos="567"/>
        </w:tabs>
        <w:spacing w:line="240" w:lineRule="auto"/>
        <w:rPr>
          <w:szCs w:val="22"/>
          <w:lang w:val="lv-LV"/>
        </w:rPr>
      </w:pPr>
    </w:p>
    <w:p w14:paraId="3A5ABDC2" w14:textId="77777777" w:rsidR="00893A5A" w:rsidRPr="00D9014F" w:rsidRDefault="00893A5A" w:rsidP="00A9226B">
      <w:pPr>
        <w:tabs>
          <w:tab w:val="clear" w:pos="567"/>
        </w:tabs>
        <w:spacing w:line="240" w:lineRule="auto"/>
        <w:rPr>
          <w:szCs w:val="22"/>
          <w:lang w:val="lv-LV"/>
        </w:rPr>
      </w:pPr>
    </w:p>
    <w:p w14:paraId="497EED31" w14:textId="5C21DDBB" w:rsidR="00C114FF" w:rsidRPr="00D9014F" w:rsidRDefault="00F550BE" w:rsidP="0089508B">
      <w:pPr>
        <w:pStyle w:val="Heading2"/>
        <w:rPr>
          <w:lang w:val="lv-LV"/>
        </w:rPr>
      </w:pPr>
      <w:r w:rsidRPr="00D9014F">
        <w:rPr>
          <w:highlight w:val="lightGray"/>
          <w:lang w:val="lv-LV"/>
        </w:rPr>
        <w:t>9.</w:t>
      </w:r>
      <w:r w:rsidRPr="00D9014F">
        <w:rPr>
          <w:lang w:val="lv-LV"/>
        </w:rPr>
        <w:tab/>
      </w:r>
      <w:r w:rsidR="002C3EBE" w:rsidRPr="00D9014F">
        <w:rPr>
          <w:lang w:val="lv-LV"/>
        </w:rPr>
        <w:t xml:space="preserve">Ieteikumi </w:t>
      </w:r>
      <w:r w:rsidRPr="00D9014F">
        <w:rPr>
          <w:lang w:val="lv-LV"/>
        </w:rPr>
        <w:t>pareiz</w:t>
      </w:r>
      <w:r w:rsidR="00263C1F" w:rsidRPr="00D9014F">
        <w:rPr>
          <w:lang w:val="lv-LV"/>
        </w:rPr>
        <w:t>ai</w:t>
      </w:r>
      <w:r w:rsidRPr="00D9014F">
        <w:rPr>
          <w:lang w:val="lv-LV"/>
        </w:rPr>
        <w:t xml:space="preserve"> </w:t>
      </w:r>
      <w:r w:rsidR="00385347" w:rsidRPr="00D9014F">
        <w:rPr>
          <w:lang w:val="lv-LV"/>
        </w:rPr>
        <w:t>lietošanai</w:t>
      </w:r>
    </w:p>
    <w:p w14:paraId="255E52F5" w14:textId="77777777" w:rsidR="00F520FE" w:rsidRPr="00D9014F" w:rsidRDefault="00F520FE" w:rsidP="00F520FE">
      <w:pPr>
        <w:tabs>
          <w:tab w:val="clear" w:pos="567"/>
        </w:tabs>
        <w:spacing w:line="240" w:lineRule="auto"/>
        <w:rPr>
          <w:szCs w:val="22"/>
          <w:lang w:val="lv-LV"/>
        </w:rPr>
      </w:pPr>
    </w:p>
    <w:p w14:paraId="7EDC2580" w14:textId="6B72D55B" w:rsidR="00C114FF" w:rsidRPr="00D9014F" w:rsidRDefault="00835DF7" w:rsidP="00A9226B">
      <w:pPr>
        <w:tabs>
          <w:tab w:val="clear" w:pos="567"/>
        </w:tabs>
        <w:spacing w:line="240" w:lineRule="auto"/>
        <w:rPr>
          <w:lang w:val="lv-LV"/>
        </w:rPr>
      </w:pPr>
      <w:r w:rsidRPr="00D9014F">
        <w:rPr>
          <w:lang w:val="lv-LV"/>
        </w:rPr>
        <w:t>Nav.</w:t>
      </w:r>
    </w:p>
    <w:p w14:paraId="23F508A5" w14:textId="77777777" w:rsidR="00835DF7" w:rsidRPr="00D9014F" w:rsidRDefault="00835DF7" w:rsidP="00A9226B">
      <w:pPr>
        <w:tabs>
          <w:tab w:val="clear" w:pos="567"/>
        </w:tabs>
        <w:spacing w:line="240" w:lineRule="auto"/>
        <w:rPr>
          <w:iCs/>
          <w:szCs w:val="22"/>
          <w:lang w:val="lv-LV"/>
        </w:rPr>
      </w:pPr>
    </w:p>
    <w:p w14:paraId="5E97974F" w14:textId="77777777" w:rsidR="001B26EB" w:rsidRPr="00D9014F" w:rsidRDefault="001B26EB" w:rsidP="00A9226B">
      <w:pPr>
        <w:tabs>
          <w:tab w:val="clear" w:pos="567"/>
        </w:tabs>
        <w:spacing w:line="240" w:lineRule="auto"/>
        <w:rPr>
          <w:iCs/>
          <w:szCs w:val="22"/>
          <w:lang w:val="lv-LV"/>
        </w:rPr>
      </w:pPr>
    </w:p>
    <w:p w14:paraId="78949C9E" w14:textId="4362E100" w:rsidR="00DB468A" w:rsidRPr="00D9014F" w:rsidRDefault="00F550BE" w:rsidP="0089508B">
      <w:pPr>
        <w:pStyle w:val="Heading2"/>
        <w:rPr>
          <w:lang w:val="lv-LV"/>
        </w:rPr>
      </w:pPr>
      <w:r w:rsidRPr="00D9014F">
        <w:rPr>
          <w:highlight w:val="lightGray"/>
          <w:lang w:val="lv-LV"/>
        </w:rPr>
        <w:t>10.</w:t>
      </w:r>
      <w:r w:rsidR="002E245A" w:rsidRPr="00D9014F">
        <w:rPr>
          <w:lang w:val="lv-LV"/>
        </w:rPr>
        <w:tab/>
      </w:r>
      <w:r w:rsidRPr="00D9014F">
        <w:rPr>
          <w:lang w:val="lv-LV"/>
        </w:rPr>
        <w:t>Ierobežojumu period</w:t>
      </w:r>
      <w:r w:rsidR="002E245A" w:rsidRPr="00D9014F">
        <w:rPr>
          <w:lang w:val="lv-LV"/>
        </w:rPr>
        <w:t>s</w:t>
      </w:r>
    </w:p>
    <w:p w14:paraId="02E28745" w14:textId="3FA3AF27" w:rsidR="00C166BA" w:rsidRPr="00D9014F" w:rsidRDefault="00C166BA" w:rsidP="00145C3F">
      <w:pPr>
        <w:tabs>
          <w:tab w:val="clear" w:pos="567"/>
        </w:tabs>
        <w:spacing w:line="240" w:lineRule="auto"/>
        <w:rPr>
          <w:iCs/>
          <w:szCs w:val="22"/>
          <w:lang w:val="lv-LV"/>
        </w:rPr>
      </w:pPr>
    </w:p>
    <w:p w14:paraId="476C23EE" w14:textId="77777777" w:rsidR="00C166BA" w:rsidRPr="00D9014F" w:rsidRDefault="00C166BA" w:rsidP="00145C3F">
      <w:pPr>
        <w:tabs>
          <w:tab w:val="clear" w:pos="567"/>
        </w:tabs>
        <w:spacing w:line="240" w:lineRule="auto"/>
        <w:rPr>
          <w:szCs w:val="22"/>
          <w:lang w:val="lv-LV"/>
        </w:rPr>
      </w:pPr>
      <w:r w:rsidRPr="00D9014F">
        <w:rPr>
          <w:iCs/>
          <w:szCs w:val="22"/>
          <w:lang w:val="lv-LV"/>
        </w:rPr>
        <w:t>Liellopi, cūkas,</w:t>
      </w:r>
      <w:r w:rsidRPr="00D9014F">
        <w:rPr>
          <w:lang w:val="lv-LV"/>
        </w:rPr>
        <w:t xml:space="preserve"> aitas un kazas:</w:t>
      </w:r>
    </w:p>
    <w:p w14:paraId="1AAB2E58" w14:textId="77777777" w:rsidR="00C166BA" w:rsidRPr="00D9014F" w:rsidRDefault="00C166BA" w:rsidP="00145C3F">
      <w:pPr>
        <w:tabs>
          <w:tab w:val="clear" w:pos="567"/>
        </w:tabs>
        <w:spacing w:line="240" w:lineRule="auto"/>
        <w:rPr>
          <w:szCs w:val="22"/>
          <w:lang w:val="lv-LV"/>
        </w:rPr>
      </w:pPr>
      <w:r w:rsidRPr="00D9014F">
        <w:rPr>
          <w:iCs/>
          <w:szCs w:val="22"/>
          <w:lang w:val="lv-LV"/>
        </w:rPr>
        <w:t>Gaļai</w:t>
      </w:r>
      <w:r w:rsidRPr="00D9014F">
        <w:rPr>
          <w:lang w:val="lv-LV"/>
        </w:rPr>
        <w:t xml:space="preserve"> un blakusproduktiem: </w:t>
      </w:r>
      <w:r w:rsidRPr="00D9014F">
        <w:rPr>
          <w:lang w:val="lv-LV"/>
        </w:rPr>
        <w:tab/>
      </w:r>
      <w:r w:rsidRPr="00D9014F">
        <w:rPr>
          <w:szCs w:val="22"/>
          <w:lang w:val="lv-LV"/>
        </w:rPr>
        <w:t>Nulle dienas</w:t>
      </w:r>
    </w:p>
    <w:p w14:paraId="341D9806" w14:textId="77777777" w:rsidR="00C166BA" w:rsidRPr="00D9014F" w:rsidRDefault="00C166BA" w:rsidP="00145C3F">
      <w:pPr>
        <w:tabs>
          <w:tab w:val="clear" w:pos="567"/>
        </w:tabs>
        <w:spacing w:line="240" w:lineRule="auto"/>
        <w:rPr>
          <w:bCs/>
          <w:iCs/>
          <w:szCs w:val="22"/>
          <w:lang w:val="lv-LV"/>
        </w:rPr>
      </w:pPr>
    </w:p>
    <w:p w14:paraId="6E5DDE8A" w14:textId="77777777" w:rsidR="00C166BA" w:rsidRPr="00D9014F" w:rsidRDefault="00C166BA" w:rsidP="00145C3F">
      <w:pPr>
        <w:tabs>
          <w:tab w:val="clear" w:pos="567"/>
        </w:tabs>
        <w:spacing w:line="240" w:lineRule="auto"/>
        <w:rPr>
          <w:lang w:val="lv-LV"/>
        </w:rPr>
      </w:pPr>
      <w:r w:rsidRPr="00D9014F">
        <w:rPr>
          <w:lang w:val="lv-LV"/>
        </w:rPr>
        <w:t>Liellopi :</w:t>
      </w:r>
    </w:p>
    <w:p w14:paraId="78496151" w14:textId="3C69BDD0" w:rsidR="00C114FF" w:rsidRPr="00D9014F" w:rsidRDefault="00C166BA" w:rsidP="00A9226B">
      <w:pPr>
        <w:tabs>
          <w:tab w:val="clear" w:pos="567"/>
        </w:tabs>
        <w:spacing w:line="240" w:lineRule="auto"/>
        <w:rPr>
          <w:iCs/>
          <w:szCs w:val="22"/>
          <w:lang w:val="lv-LV"/>
        </w:rPr>
      </w:pPr>
      <w:r w:rsidRPr="00D9014F">
        <w:rPr>
          <w:lang w:val="lv-LV"/>
        </w:rPr>
        <w:t>Pienam:</w:t>
      </w:r>
      <w:r w:rsidRPr="00D9014F">
        <w:rPr>
          <w:lang w:val="lv-LV"/>
        </w:rPr>
        <w:tab/>
      </w:r>
      <w:r w:rsidRPr="00D9014F">
        <w:rPr>
          <w:lang w:val="lv-LV"/>
        </w:rPr>
        <w:tab/>
      </w:r>
      <w:r w:rsidRPr="00D9014F">
        <w:rPr>
          <w:lang w:val="lv-LV"/>
        </w:rPr>
        <w:tab/>
      </w:r>
      <w:r w:rsidRPr="00D9014F">
        <w:rPr>
          <w:lang w:val="lv-LV"/>
        </w:rPr>
        <w:tab/>
        <w:t>Nulle dienas.</w:t>
      </w:r>
      <w:r w:rsidRPr="00D9014F">
        <w:rPr>
          <w:iCs/>
          <w:szCs w:val="22"/>
          <w:lang w:val="lv-LV"/>
        </w:rPr>
        <w:t xml:space="preserve"> </w:t>
      </w:r>
    </w:p>
    <w:p w14:paraId="32274D73" w14:textId="77777777" w:rsidR="00DB468A" w:rsidRPr="00D9014F" w:rsidRDefault="00DB468A" w:rsidP="00A9226B">
      <w:pPr>
        <w:tabs>
          <w:tab w:val="clear" w:pos="567"/>
        </w:tabs>
        <w:spacing w:line="240" w:lineRule="auto"/>
        <w:rPr>
          <w:iCs/>
          <w:szCs w:val="22"/>
          <w:lang w:val="lv-LV"/>
        </w:rPr>
      </w:pPr>
    </w:p>
    <w:p w14:paraId="01BBF1C7" w14:textId="77777777" w:rsidR="00893A5A" w:rsidRPr="00D9014F" w:rsidRDefault="00893A5A" w:rsidP="00A9226B">
      <w:pPr>
        <w:tabs>
          <w:tab w:val="clear" w:pos="567"/>
        </w:tabs>
        <w:spacing w:line="240" w:lineRule="auto"/>
        <w:rPr>
          <w:iCs/>
          <w:szCs w:val="22"/>
          <w:lang w:val="lv-LV"/>
        </w:rPr>
      </w:pPr>
    </w:p>
    <w:p w14:paraId="28D2F358" w14:textId="77777777" w:rsidR="00C114FF" w:rsidRPr="00D9014F" w:rsidRDefault="00F550BE" w:rsidP="0089508B">
      <w:pPr>
        <w:pStyle w:val="Heading2"/>
        <w:rPr>
          <w:lang w:val="lv-LV"/>
        </w:rPr>
      </w:pPr>
      <w:r w:rsidRPr="00D9014F">
        <w:rPr>
          <w:highlight w:val="lightGray"/>
          <w:lang w:val="lv-LV"/>
        </w:rPr>
        <w:t>11.</w:t>
      </w:r>
      <w:r w:rsidRPr="00D9014F">
        <w:rPr>
          <w:lang w:val="lv-LV"/>
        </w:rPr>
        <w:tab/>
        <w:t>Īpaši uzglabāšanas nosacījumi</w:t>
      </w:r>
    </w:p>
    <w:p w14:paraId="3FCE4425" w14:textId="77777777" w:rsidR="00C114FF" w:rsidRPr="00D9014F" w:rsidRDefault="00C114FF" w:rsidP="00A9226B">
      <w:pPr>
        <w:numPr>
          <w:ilvl w:val="12"/>
          <w:numId w:val="0"/>
        </w:numPr>
        <w:tabs>
          <w:tab w:val="clear" w:pos="567"/>
        </w:tabs>
        <w:spacing w:line="240" w:lineRule="auto"/>
        <w:rPr>
          <w:szCs w:val="22"/>
          <w:lang w:val="lv-LV"/>
        </w:rPr>
      </w:pPr>
    </w:p>
    <w:p w14:paraId="67191CBA" w14:textId="77777777" w:rsidR="00C114FF" w:rsidRPr="00D9014F" w:rsidRDefault="00F550BE" w:rsidP="00A9226B">
      <w:pPr>
        <w:numPr>
          <w:ilvl w:val="12"/>
          <w:numId w:val="0"/>
        </w:numPr>
        <w:tabs>
          <w:tab w:val="clear" w:pos="567"/>
        </w:tabs>
        <w:spacing w:line="240" w:lineRule="auto"/>
        <w:rPr>
          <w:szCs w:val="22"/>
          <w:lang w:val="lv-LV"/>
        </w:rPr>
      </w:pPr>
      <w:r w:rsidRPr="00D9014F">
        <w:rPr>
          <w:lang w:val="lv-LV"/>
        </w:rPr>
        <w:lastRenderedPageBreak/>
        <w:t>Uzglabāt bērniem neredzamā un nepieejamā vietā.</w:t>
      </w:r>
    </w:p>
    <w:p w14:paraId="15CDC138" w14:textId="77777777" w:rsidR="00835DF7" w:rsidRPr="00D9014F" w:rsidRDefault="00835DF7" w:rsidP="00A9226B">
      <w:pPr>
        <w:numPr>
          <w:ilvl w:val="12"/>
          <w:numId w:val="0"/>
        </w:numPr>
        <w:tabs>
          <w:tab w:val="clear" w:pos="567"/>
        </w:tabs>
        <w:spacing w:line="240" w:lineRule="auto"/>
        <w:rPr>
          <w:szCs w:val="22"/>
          <w:lang w:val="lv-LV"/>
        </w:rPr>
      </w:pPr>
    </w:p>
    <w:p w14:paraId="496FEAE1" w14:textId="100C2164" w:rsidR="00C114FF" w:rsidRPr="00D9014F" w:rsidRDefault="00C166BA" w:rsidP="00A9226B">
      <w:pPr>
        <w:numPr>
          <w:ilvl w:val="12"/>
          <w:numId w:val="0"/>
        </w:numPr>
        <w:tabs>
          <w:tab w:val="clear" w:pos="567"/>
        </w:tabs>
        <w:spacing w:line="240" w:lineRule="auto"/>
        <w:rPr>
          <w:szCs w:val="22"/>
          <w:lang w:val="lv-LV"/>
        </w:rPr>
      </w:pPr>
      <w:r w:rsidRPr="00D9014F">
        <w:rPr>
          <w:szCs w:val="22"/>
          <w:lang w:val="lv-LV"/>
        </w:rPr>
        <w:t xml:space="preserve">Uzglabāt temperatūrā līdz 25 °C. </w:t>
      </w:r>
    </w:p>
    <w:p w14:paraId="5406BF57" w14:textId="77777777" w:rsidR="00C114FF" w:rsidRPr="00D9014F" w:rsidRDefault="00C114FF" w:rsidP="00A9226B">
      <w:pPr>
        <w:numPr>
          <w:ilvl w:val="12"/>
          <w:numId w:val="0"/>
        </w:numPr>
        <w:tabs>
          <w:tab w:val="clear" w:pos="567"/>
        </w:tabs>
        <w:spacing w:line="240" w:lineRule="auto"/>
        <w:rPr>
          <w:szCs w:val="22"/>
          <w:lang w:val="lv-LV"/>
        </w:rPr>
      </w:pPr>
    </w:p>
    <w:p w14:paraId="21E7574E" w14:textId="0B987D4B" w:rsidR="00C114FF" w:rsidRPr="00D9014F" w:rsidRDefault="00F550BE" w:rsidP="00A9226B">
      <w:pPr>
        <w:numPr>
          <w:ilvl w:val="12"/>
          <w:numId w:val="0"/>
        </w:numPr>
        <w:tabs>
          <w:tab w:val="clear" w:pos="567"/>
        </w:tabs>
        <w:spacing w:line="240" w:lineRule="auto"/>
        <w:rPr>
          <w:szCs w:val="22"/>
          <w:lang w:val="lv-LV"/>
        </w:rPr>
      </w:pPr>
      <w:r w:rsidRPr="00D9014F">
        <w:rPr>
          <w:lang w:val="lv-LV"/>
        </w:rPr>
        <w:t>Nelietot šīs veterinārās zāles, ja beidzies derīguma termiņš, kas norādīts marķējumā</w:t>
      </w:r>
      <w:r w:rsidR="00D10E76" w:rsidRPr="00D9014F">
        <w:rPr>
          <w:lang w:val="lv-LV"/>
        </w:rPr>
        <w:t xml:space="preserve"> un uz kastītes</w:t>
      </w:r>
      <w:r w:rsidR="00835DF7" w:rsidRPr="00D9014F">
        <w:rPr>
          <w:lang w:val="lv-LV"/>
        </w:rPr>
        <w:t xml:space="preserve"> </w:t>
      </w:r>
      <w:r w:rsidRPr="00D9014F">
        <w:rPr>
          <w:lang w:val="lv-LV"/>
        </w:rPr>
        <w:t>pēc E</w:t>
      </w:r>
      <w:r w:rsidR="00592023" w:rsidRPr="00D9014F">
        <w:rPr>
          <w:lang w:val="lv-LV"/>
        </w:rPr>
        <w:t>xp</w:t>
      </w:r>
      <w:r w:rsidRPr="00D9014F">
        <w:rPr>
          <w:lang w:val="lv-LV"/>
        </w:rPr>
        <w:t>. Derīguma termiņš attiecas uz norādītā mēneša pēdējo dienu.</w:t>
      </w:r>
    </w:p>
    <w:p w14:paraId="430D17FD" w14:textId="77777777" w:rsidR="0043320A" w:rsidRPr="00D9014F" w:rsidRDefault="0043320A" w:rsidP="00A9226B">
      <w:pPr>
        <w:numPr>
          <w:ilvl w:val="12"/>
          <w:numId w:val="0"/>
        </w:numPr>
        <w:tabs>
          <w:tab w:val="clear" w:pos="567"/>
        </w:tabs>
        <w:spacing w:line="240" w:lineRule="auto"/>
        <w:rPr>
          <w:szCs w:val="22"/>
          <w:lang w:val="lv-LV"/>
        </w:rPr>
      </w:pPr>
    </w:p>
    <w:p w14:paraId="685E17C7" w14:textId="0D75E78F" w:rsidR="00C114FF" w:rsidRPr="00D9014F" w:rsidRDefault="00385347" w:rsidP="00A9226B">
      <w:pPr>
        <w:numPr>
          <w:ilvl w:val="12"/>
          <w:numId w:val="0"/>
        </w:numPr>
        <w:tabs>
          <w:tab w:val="clear" w:pos="567"/>
        </w:tabs>
        <w:spacing w:line="240" w:lineRule="auto"/>
        <w:rPr>
          <w:szCs w:val="22"/>
          <w:lang w:val="lv-LV"/>
        </w:rPr>
      </w:pPr>
      <w:r w:rsidRPr="00D9014F">
        <w:rPr>
          <w:lang w:val="lv-LV"/>
        </w:rPr>
        <w:t>Derīguma termiņš pēc pirmreizējas tiešā iepakojuma atvēršanas</w:t>
      </w:r>
      <w:r w:rsidR="00592023" w:rsidRPr="00D9014F">
        <w:rPr>
          <w:lang w:val="lv-LV"/>
        </w:rPr>
        <w:t>:</w:t>
      </w:r>
      <w:r w:rsidR="00D10E76" w:rsidRPr="00D9014F">
        <w:rPr>
          <w:lang w:val="lv-LV"/>
        </w:rPr>
        <w:t xml:space="preserve"> </w:t>
      </w:r>
      <w:r w:rsidR="00356A34" w:rsidRPr="00D9014F">
        <w:rPr>
          <w:lang w:val="lv-LV"/>
        </w:rPr>
        <w:t>28 dienas.</w:t>
      </w:r>
    </w:p>
    <w:p w14:paraId="0D90B27F" w14:textId="77777777" w:rsidR="00C114FF" w:rsidRPr="00D9014F" w:rsidRDefault="00C114FF" w:rsidP="00A9226B">
      <w:pPr>
        <w:tabs>
          <w:tab w:val="clear" w:pos="567"/>
        </w:tabs>
        <w:spacing w:line="240" w:lineRule="auto"/>
        <w:rPr>
          <w:szCs w:val="22"/>
          <w:lang w:val="lv-LV"/>
        </w:rPr>
      </w:pPr>
    </w:p>
    <w:p w14:paraId="031C6C23" w14:textId="77777777" w:rsidR="0043320A" w:rsidRPr="00D9014F" w:rsidRDefault="0043320A" w:rsidP="00A9226B">
      <w:pPr>
        <w:tabs>
          <w:tab w:val="clear" w:pos="567"/>
        </w:tabs>
        <w:spacing w:line="240" w:lineRule="auto"/>
        <w:rPr>
          <w:szCs w:val="22"/>
          <w:lang w:val="lv-LV"/>
        </w:rPr>
      </w:pPr>
    </w:p>
    <w:p w14:paraId="746D1E74" w14:textId="393CAB54" w:rsidR="00C114FF" w:rsidRPr="00D9014F" w:rsidRDefault="00F550BE" w:rsidP="0089508B">
      <w:pPr>
        <w:pStyle w:val="Heading2"/>
        <w:rPr>
          <w:lang w:val="lv-LV"/>
        </w:rPr>
      </w:pPr>
      <w:r w:rsidRPr="00D9014F">
        <w:rPr>
          <w:highlight w:val="lightGray"/>
          <w:lang w:val="lv-LV"/>
        </w:rPr>
        <w:t>12.</w:t>
      </w:r>
      <w:r w:rsidRPr="00D9014F">
        <w:rPr>
          <w:lang w:val="lv-LV"/>
        </w:rPr>
        <w:tab/>
        <w:t xml:space="preserve">Īpaši norādījumi atkritumu </w:t>
      </w:r>
      <w:r w:rsidR="00E811BF" w:rsidRPr="00D9014F">
        <w:rPr>
          <w:lang w:val="lv-LV"/>
        </w:rPr>
        <w:t>iznīcināšanai</w:t>
      </w:r>
    </w:p>
    <w:p w14:paraId="19363AA3" w14:textId="77777777" w:rsidR="00C114FF" w:rsidRPr="00D9014F" w:rsidRDefault="00C114FF" w:rsidP="00A9226B">
      <w:pPr>
        <w:tabs>
          <w:tab w:val="clear" w:pos="567"/>
        </w:tabs>
        <w:spacing w:line="240" w:lineRule="auto"/>
        <w:rPr>
          <w:szCs w:val="22"/>
          <w:lang w:val="lv-LV"/>
        </w:rPr>
      </w:pPr>
    </w:p>
    <w:p w14:paraId="50743862" w14:textId="01AB841D" w:rsidR="00C114FF" w:rsidRPr="00D9014F" w:rsidRDefault="00F550BE" w:rsidP="00A9226B">
      <w:pPr>
        <w:tabs>
          <w:tab w:val="clear" w:pos="567"/>
        </w:tabs>
        <w:spacing w:line="240" w:lineRule="auto"/>
        <w:rPr>
          <w:szCs w:val="22"/>
          <w:lang w:val="lv-LV"/>
        </w:rPr>
      </w:pPr>
      <w:r w:rsidRPr="00D9014F">
        <w:rPr>
          <w:lang w:val="lv-LV"/>
        </w:rPr>
        <w:t>Neizmest veterinārās zāles kanalizācijā vai kopā ar sadzīves atkritumiem.</w:t>
      </w:r>
    </w:p>
    <w:p w14:paraId="3E975078" w14:textId="77777777" w:rsidR="00DB468A" w:rsidRPr="00D9014F" w:rsidRDefault="00DB468A" w:rsidP="00A9226B">
      <w:pPr>
        <w:tabs>
          <w:tab w:val="clear" w:pos="567"/>
        </w:tabs>
        <w:spacing w:line="240" w:lineRule="auto"/>
        <w:rPr>
          <w:szCs w:val="22"/>
          <w:lang w:val="lv-LV"/>
        </w:rPr>
      </w:pPr>
    </w:p>
    <w:p w14:paraId="4DF6D83F" w14:textId="6AE8A289" w:rsidR="00DB468A" w:rsidRPr="00D9014F" w:rsidRDefault="00F550BE" w:rsidP="00DB468A">
      <w:pPr>
        <w:rPr>
          <w:szCs w:val="22"/>
          <w:lang w:val="lv-LV"/>
        </w:rPr>
      </w:pPr>
      <w:r w:rsidRPr="00D9014F">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D9014F">
        <w:rPr>
          <w:lang w:val="lv-LV"/>
        </w:rPr>
        <w:t>. Šādi pasākumi palīdzēs aizsargāt vidi.</w:t>
      </w:r>
    </w:p>
    <w:p w14:paraId="11D2BBC3" w14:textId="77777777" w:rsidR="00DB468A" w:rsidRPr="00D9014F" w:rsidRDefault="00DB468A" w:rsidP="00A9226B">
      <w:pPr>
        <w:tabs>
          <w:tab w:val="clear" w:pos="567"/>
        </w:tabs>
        <w:spacing w:line="240" w:lineRule="auto"/>
        <w:rPr>
          <w:szCs w:val="22"/>
          <w:lang w:val="lv-LV"/>
        </w:rPr>
      </w:pPr>
    </w:p>
    <w:p w14:paraId="5C79D745" w14:textId="5DAB7A81" w:rsidR="00C114FF" w:rsidRPr="00D9014F" w:rsidRDefault="00F550BE" w:rsidP="00A9226B">
      <w:pPr>
        <w:tabs>
          <w:tab w:val="clear" w:pos="567"/>
        </w:tabs>
        <w:spacing w:line="240" w:lineRule="auto"/>
        <w:rPr>
          <w:szCs w:val="22"/>
          <w:lang w:val="lv-LV"/>
        </w:rPr>
      </w:pPr>
      <w:r w:rsidRPr="00D9014F">
        <w:rPr>
          <w:lang w:val="lv-LV"/>
        </w:rPr>
        <w:t>Jautājiet savam veterinārārstam</w:t>
      </w:r>
      <w:r w:rsidR="00A4515E">
        <w:rPr>
          <w:lang w:val="lv-LV"/>
        </w:rPr>
        <w:t xml:space="preserve"> </w:t>
      </w:r>
      <w:r w:rsidRPr="00D9014F">
        <w:rPr>
          <w:lang w:val="lv-LV"/>
        </w:rPr>
        <w:t>vai</w:t>
      </w:r>
      <w:r w:rsidR="00A4515E">
        <w:rPr>
          <w:lang w:val="lv-LV"/>
        </w:rPr>
        <w:t xml:space="preserve"> </w:t>
      </w:r>
      <w:r w:rsidRPr="00D9014F">
        <w:rPr>
          <w:lang w:val="lv-LV"/>
        </w:rPr>
        <w:t>farmaceitam, kā atbrīvoties no nevajadzīgām veterinārajām zālēm.</w:t>
      </w:r>
    </w:p>
    <w:p w14:paraId="49444B15" w14:textId="77777777" w:rsidR="00DB468A" w:rsidRPr="00D9014F" w:rsidRDefault="00DB468A" w:rsidP="00DB468A">
      <w:pPr>
        <w:tabs>
          <w:tab w:val="clear" w:pos="567"/>
        </w:tabs>
        <w:spacing w:line="240" w:lineRule="auto"/>
        <w:rPr>
          <w:bCs/>
          <w:szCs w:val="22"/>
          <w:highlight w:val="lightGray"/>
          <w:lang w:val="lv-LV"/>
        </w:rPr>
      </w:pPr>
    </w:p>
    <w:p w14:paraId="5C013660" w14:textId="77777777" w:rsidR="00DB468A" w:rsidRPr="00D9014F" w:rsidRDefault="00DB468A" w:rsidP="00DB468A">
      <w:pPr>
        <w:tabs>
          <w:tab w:val="clear" w:pos="567"/>
        </w:tabs>
        <w:spacing w:line="240" w:lineRule="auto"/>
        <w:rPr>
          <w:bCs/>
          <w:szCs w:val="22"/>
          <w:highlight w:val="lightGray"/>
          <w:lang w:val="lv-LV"/>
        </w:rPr>
      </w:pPr>
    </w:p>
    <w:p w14:paraId="358FE13C" w14:textId="77777777" w:rsidR="00DB468A" w:rsidRPr="00D9014F" w:rsidRDefault="00F550BE" w:rsidP="0089508B">
      <w:pPr>
        <w:pStyle w:val="Heading2"/>
        <w:rPr>
          <w:lang w:val="lv-LV"/>
        </w:rPr>
      </w:pPr>
      <w:r w:rsidRPr="00D9014F">
        <w:rPr>
          <w:highlight w:val="lightGray"/>
          <w:lang w:val="lv-LV"/>
        </w:rPr>
        <w:t>13.</w:t>
      </w:r>
      <w:r w:rsidRPr="00D9014F">
        <w:rPr>
          <w:lang w:val="lv-LV"/>
        </w:rPr>
        <w:tab/>
        <w:t>Veterināro zāļu klasifikācija</w:t>
      </w:r>
    </w:p>
    <w:p w14:paraId="6BC084E6" w14:textId="77777777" w:rsidR="00C114FF" w:rsidRPr="00D9014F" w:rsidRDefault="00C114FF" w:rsidP="00A9226B">
      <w:pPr>
        <w:tabs>
          <w:tab w:val="clear" w:pos="567"/>
        </w:tabs>
        <w:spacing w:line="240" w:lineRule="auto"/>
        <w:rPr>
          <w:szCs w:val="22"/>
          <w:lang w:val="lv-LV"/>
        </w:rPr>
      </w:pPr>
    </w:p>
    <w:p w14:paraId="0AE9AF95" w14:textId="77777777" w:rsidR="00835DF7" w:rsidRPr="00D9014F" w:rsidRDefault="00835DF7" w:rsidP="00835DF7">
      <w:pPr>
        <w:spacing w:line="240" w:lineRule="auto"/>
        <w:jc w:val="both"/>
        <w:rPr>
          <w:lang w:val="lv-LV"/>
        </w:rPr>
      </w:pPr>
      <w:r w:rsidRPr="00D9014F">
        <w:rPr>
          <w:lang w:val="lv-LV"/>
        </w:rPr>
        <w:t>Recepšu veterinārās zāles.</w:t>
      </w:r>
    </w:p>
    <w:p w14:paraId="6A48EB9D" w14:textId="77777777" w:rsidR="00835DF7" w:rsidRPr="00D9014F" w:rsidRDefault="00835DF7" w:rsidP="00A9226B">
      <w:pPr>
        <w:tabs>
          <w:tab w:val="clear" w:pos="567"/>
        </w:tabs>
        <w:spacing w:line="240" w:lineRule="auto"/>
        <w:rPr>
          <w:szCs w:val="22"/>
          <w:lang w:val="lv-LV"/>
        </w:rPr>
      </w:pPr>
    </w:p>
    <w:p w14:paraId="53B75E0B" w14:textId="77777777" w:rsidR="00DB468A" w:rsidRPr="00D9014F" w:rsidRDefault="00DB468A" w:rsidP="00A9226B">
      <w:pPr>
        <w:tabs>
          <w:tab w:val="clear" w:pos="567"/>
        </w:tabs>
        <w:spacing w:line="240" w:lineRule="auto"/>
        <w:rPr>
          <w:szCs w:val="22"/>
          <w:lang w:val="lv-LV"/>
        </w:rPr>
      </w:pPr>
    </w:p>
    <w:p w14:paraId="3C9FBAD1" w14:textId="7A61509A" w:rsidR="00DB468A" w:rsidRPr="00D9014F" w:rsidRDefault="00F550BE" w:rsidP="0089508B">
      <w:pPr>
        <w:pStyle w:val="Heading2"/>
        <w:rPr>
          <w:lang w:val="lv-LV"/>
        </w:rPr>
      </w:pPr>
      <w:r w:rsidRPr="00D9014F">
        <w:rPr>
          <w:highlight w:val="lightGray"/>
          <w:lang w:val="lv-LV"/>
        </w:rPr>
        <w:t>14.</w:t>
      </w:r>
      <w:r w:rsidRPr="00D9014F">
        <w:rPr>
          <w:lang w:val="lv-LV"/>
        </w:rPr>
        <w:tab/>
      </w:r>
      <w:r w:rsidR="000D512F" w:rsidRPr="00D9014F">
        <w:rPr>
          <w:lang w:val="lv-LV"/>
        </w:rPr>
        <w:t xml:space="preserve">Tirdzniecības atļaujas </w:t>
      </w:r>
      <w:r w:rsidRPr="00D9014F">
        <w:rPr>
          <w:lang w:val="lv-LV"/>
        </w:rPr>
        <w:t>numur</w:t>
      </w:r>
      <w:r w:rsidR="002E245A" w:rsidRPr="00D9014F">
        <w:rPr>
          <w:lang w:val="lv-LV"/>
        </w:rPr>
        <w:t>i</w:t>
      </w:r>
      <w:r w:rsidRPr="00D9014F">
        <w:rPr>
          <w:lang w:val="lv-LV"/>
        </w:rPr>
        <w:t xml:space="preserve"> un iepakojuma </w:t>
      </w:r>
      <w:r w:rsidR="004A7CA7" w:rsidRPr="00D9014F">
        <w:rPr>
          <w:lang w:val="lv-LV"/>
        </w:rPr>
        <w:t>lielumi</w:t>
      </w:r>
    </w:p>
    <w:p w14:paraId="22474F5D" w14:textId="77777777" w:rsidR="00835DF7" w:rsidRPr="00D9014F" w:rsidRDefault="00835DF7" w:rsidP="00A9226B">
      <w:pPr>
        <w:tabs>
          <w:tab w:val="clear" w:pos="567"/>
        </w:tabs>
        <w:spacing w:line="240" w:lineRule="auto"/>
        <w:rPr>
          <w:szCs w:val="22"/>
          <w:lang w:val="lv-LV"/>
        </w:rPr>
      </w:pPr>
    </w:p>
    <w:p w14:paraId="1C6E2F54" w14:textId="6CDF1B69" w:rsidR="00C166BA" w:rsidRPr="00D9014F" w:rsidRDefault="00C166BA" w:rsidP="00A9226B">
      <w:pPr>
        <w:tabs>
          <w:tab w:val="clear" w:pos="567"/>
        </w:tabs>
        <w:spacing w:line="240" w:lineRule="auto"/>
        <w:rPr>
          <w:szCs w:val="22"/>
          <w:lang w:val="lv-LV"/>
        </w:rPr>
      </w:pPr>
      <w:r w:rsidRPr="00D9014F">
        <w:rPr>
          <w:szCs w:val="22"/>
          <w:lang w:val="lv-LV"/>
        </w:rPr>
        <w:t>V/NRP/03/1548</w:t>
      </w:r>
    </w:p>
    <w:p w14:paraId="14CF05FB" w14:textId="2018A783" w:rsidR="00C166BA" w:rsidRPr="00D9014F" w:rsidRDefault="00C166BA" w:rsidP="00145C3F">
      <w:pPr>
        <w:tabs>
          <w:tab w:val="clear" w:pos="567"/>
        </w:tabs>
        <w:spacing w:line="240" w:lineRule="auto"/>
        <w:rPr>
          <w:szCs w:val="22"/>
          <w:lang w:val="lv-LV"/>
        </w:rPr>
      </w:pPr>
    </w:p>
    <w:p w14:paraId="652530CC" w14:textId="4534FA81" w:rsidR="00C166BA" w:rsidRPr="00D9014F" w:rsidRDefault="005A4CEF" w:rsidP="00145C3F">
      <w:pPr>
        <w:tabs>
          <w:tab w:val="clear" w:pos="567"/>
        </w:tabs>
        <w:spacing w:line="240" w:lineRule="auto"/>
        <w:rPr>
          <w:szCs w:val="22"/>
          <w:lang w:val="lv-LV"/>
        </w:rPr>
      </w:pPr>
      <w:r w:rsidRPr="00982C21">
        <w:rPr>
          <w:szCs w:val="22"/>
          <w:lang w:val="lv-LV"/>
        </w:rPr>
        <w:t>Kartona</w:t>
      </w:r>
      <w:r w:rsidRPr="005A4CEF">
        <w:rPr>
          <w:szCs w:val="22"/>
          <w:lang w:val="lv-LV"/>
        </w:rPr>
        <w:t xml:space="preserve"> </w:t>
      </w:r>
      <w:r>
        <w:rPr>
          <w:szCs w:val="22"/>
          <w:lang w:val="lv-LV"/>
        </w:rPr>
        <w:t>k</w:t>
      </w:r>
      <w:r w:rsidR="00C166BA" w:rsidRPr="00D9014F">
        <w:rPr>
          <w:szCs w:val="22"/>
          <w:lang w:val="lv-LV"/>
        </w:rPr>
        <w:t>astīte ar 1 x 50 ml flakonu un 1 x 100 ml flakonu.</w:t>
      </w:r>
    </w:p>
    <w:p w14:paraId="5ECDDEF2" w14:textId="77777777" w:rsidR="00C166BA" w:rsidRPr="00D9014F" w:rsidRDefault="00C166BA" w:rsidP="00145C3F">
      <w:pPr>
        <w:tabs>
          <w:tab w:val="clear" w:pos="567"/>
        </w:tabs>
        <w:spacing w:line="240" w:lineRule="auto"/>
        <w:rPr>
          <w:szCs w:val="22"/>
          <w:lang w:val="lv-LV"/>
        </w:rPr>
      </w:pPr>
    </w:p>
    <w:p w14:paraId="23B422AC" w14:textId="6C3F55CD" w:rsidR="006D0F7A" w:rsidRPr="00D9014F" w:rsidRDefault="00C166BA" w:rsidP="00A9226B">
      <w:pPr>
        <w:tabs>
          <w:tab w:val="clear" w:pos="567"/>
        </w:tabs>
        <w:spacing w:line="240" w:lineRule="auto"/>
        <w:rPr>
          <w:szCs w:val="22"/>
          <w:lang w:val="lv-LV"/>
        </w:rPr>
      </w:pPr>
      <w:r w:rsidRPr="00D9014F">
        <w:rPr>
          <w:szCs w:val="22"/>
          <w:lang w:val="lv-LV"/>
        </w:rPr>
        <w:t xml:space="preserve">Ne visi iepakojuma lielumi var tikt izplatīti. </w:t>
      </w:r>
    </w:p>
    <w:p w14:paraId="11B4618F" w14:textId="77777777" w:rsidR="00C114FF" w:rsidRPr="00D9014F" w:rsidRDefault="00C114FF" w:rsidP="00A9226B">
      <w:pPr>
        <w:tabs>
          <w:tab w:val="clear" w:pos="567"/>
        </w:tabs>
        <w:spacing w:line="240" w:lineRule="auto"/>
        <w:rPr>
          <w:szCs w:val="22"/>
          <w:lang w:val="lv-LV"/>
        </w:rPr>
      </w:pPr>
    </w:p>
    <w:p w14:paraId="500F5BBA" w14:textId="77777777" w:rsidR="00DB468A" w:rsidRPr="00D9014F" w:rsidRDefault="00DB468A" w:rsidP="00A9226B">
      <w:pPr>
        <w:tabs>
          <w:tab w:val="clear" w:pos="567"/>
        </w:tabs>
        <w:spacing w:line="240" w:lineRule="auto"/>
        <w:rPr>
          <w:szCs w:val="22"/>
          <w:lang w:val="lv-LV"/>
        </w:rPr>
      </w:pPr>
    </w:p>
    <w:p w14:paraId="783ED1EC" w14:textId="77777777" w:rsidR="00C114FF" w:rsidRPr="00D9014F" w:rsidRDefault="00F550BE" w:rsidP="0089508B">
      <w:pPr>
        <w:pStyle w:val="Heading2"/>
        <w:rPr>
          <w:lang w:val="lv-LV"/>
        </w:rPr>
      </w:pPr>
      <w:r w:rsidRPr="00D9014F">
        <w:rPr>
          <w:highlight w:val="lightGray"/>
          <w:lang w:val="lv-LV"/>
        </w:rPr>
        <w:t>15.</w:t>
      </w:r>
      <w:r w:rsidRPr="00D9014F">
        <w:rPr>
          <w:lang w:val="lv-LV"/>
        </w:rPr>
        <w:tab/>
        <w:t>Datums, kad lietošanas instrukcija pēdējo reizi pārskatīta</w:t>
      </w:r>
    </w:p>
    <w:p w14:paraId="1D084565" w14:textId="77777777" w:rsidR="00C114FF" w:rsidRPr="00D9014F" w:rsidRDefault="00C114FF" w:rsidP="00A9226B">
      <w:pPr>
        <w:tabs>
          <w:tab w:val="clear" w:pos="567"/>
        </w:tabs>
        <w:spacing w:line="240" w:lineRule="auto"/>
        <w:rPr>
          <w:szCs w:val="22"/>
          <w:lang w:val="lv-LV"/>
        </w:rPr>
      </w:pPr>
    </w:p>
    <w:p w14:paraId="615AF481" w14:textId="42E785C8" w:rsidR="00DB468A" w:rsidRPr="00D9014F" w:rsidRDefault="00A4515E" w:rsidP="00DB468A">
      <w:pPr>
        <w:rPr>
          <w:szCs w:val="22"/>
          <w:lang w:val="lv-LV"/>
        </w:rPr>
      </w:pPr>
      <w:r>
        <w:rPr>
          <w:lang w:val="lv-LV"/>
        </w:rPr>
        <w:t>0</w:t>
      </w:r>
      <w:r w:rsidR="001D3784">
        <w:rPr>
          <w:lang w:val="lv-LV"/>
        </w:rPr>
        <w:t>6</w:t>
      </w:r>
      <w:r>
        <w:rPr>
          <w:lang w:val="lv-LV"/>
        </w:rPr>
        <w:t>/2026</w:t>
      </w:r>
    </w:p>
    <w:p w14:paraId="4D45F55B" w14:textId="77777777" w:rsidR="00DB468A" w:rsidRPr="00D9014F" w:rsidRDefault="00DB468A" w:rsidP="00A9226B">
      <w:pPr>
        <w:tabs>
          <w:tab w:val="clear" w:pos="567"/>
        </w:tabs>
        <w:spacing w:line="240" w:lineRule="auto"/>
        <w:rPr>
          <w:szCs w:val="22"/>
          <w:lang w:val="lv-LV"/>
        </w:rPr>
      </w:pPr>
    </w:p>
    <w:p w14:paraId="0FE27B0E" w14:textId="58EB1920" w:rsidR="00C114FF" w:rsidRPr="00D9014F" w:rsidRDefault="00F550BE" w:rsidP="00A9226B">
      <w:pPr>
        <w:tabs>
          <w:tab w:val="clear" w:pos="567"/>
        </w:tabs>
        <w:spacing w:line="240" w:lineRule="auto"/>
        <w:rPr>
          <w:szCs w:val="22"/>
          <w:lang w:val="lv-LV"/>
        </w:rPr>
      </w:pPr>
      <w:r w:rsidRPr="00D9014F">
        <w:rPr>
          <w:lang w:val="lv-LV"/>
        </w:rPr>
        <w:t>Sīkāka informācija par šīm veterinārajām zālēm ir pieejama Savienības zāļu datubāzē</w:t>
      </w:r>
      <w:r w:rsidR="007C41C3" w:rsidRPr="00D9014F">
        <w:rPr>
          <w:lang w:val="lv-LV"/>
        </w:rPr>
        <w:t xml:space="preserve"> (</w:t>
      </w:r>
      <w:hyperlink r:id="rId10" w:history="1">
        <w:r w:rsidR="00A4515E" w:rsidRPr="00D9014F">
          <w:rPr>
            <w:rStyle w:val="Hyperlink"/>
            <w:lang w:val="lv-LV"/>
          </w:rPr>
          <w:t>https://medicines.health.europa.eu/veterinary</w:t>
        </w:r>
      </w:hyperlink>
      <w:r w:rsidR="00A4515E">
        <w:rPr>
          <w:lang w:val="lv-LV"/>
        </w:rPr>
        <w:t xml:space="preserve"> </w:t>
      </w:r>
      <w:r w:rsidR="007C41C3" w:rsidRPr="00D9014F">
        <w:rPr>
          <w:lang w:val="lv-LV"/>
        </w:rPr>
        <w:t>)</w:t>
      </w:r>
      <w:r w:rsidRPr="00D9014F">
        <w:rPr>
          <w:lang w:val="lv-LV"/>
        </w:rPr>
        <w:t>.</w:t>
      </w:r>
    </w:p>
    <w:p w14:paraId="13C27C9E" w14:textId="77777777" w:rsidR="00E70337" w:rsidRPr="00D9014F" w:rsidRDefault="00E70337" w:rsidP="00A9226B">
      <w:pPr>
        <w:tabs>
          <w:tab w:val="clear" w:pos="567"/>
        </w:tabs>
        <w:spacing w:line="240" w:lineRule="auto"/>
        <w:rPr>
          <w:szCs w:val="22"/>
          <w:lang w:val="lv-LV"/>
        </w:rPr>
      </w:pPr>
    </w:p>
    <w:p w14:paraId="38DB0B1B" w14:textId="77777777" w:rsidR="00172B3E" w:rsidRPr="00D9014F" w:rsidRDefault="00172B3E" w:rsidP="00172B3E">
      <w:pPr>
        <w:tabs>
          <w:tab w:val="clear" w:pos="567"/>
        </w:tabs>
        <w:spacing w:line="240" w:lineRule="auto"/>
        <w:rPr>
          <w:szCs w:val="22"/>
          <w:lang w:val="lv-LV"/>
        </w:rPr>
      </w:pPr>
    </w:p>
    <w:p w14:paraId="27337977" w14:textId="71956F3F" w:rsidR="00DB468A" w:rsidRPr="00D9014F" w:rsidRDefault="00F550BE" w:rsidP="0089508B">
      <w:pPr>
        <w:pStyle w:val="Heading2"/>
        <w:rPr>
          <w:lang w:val="lv-LV"/>
        </w:rPr>
      </w:pPr>
      <w:r w:rsidRPr="00D9014F">
        <w:rPr>
          <w:highlight w:val="lightGray"/>
          <w:lang w:val="lv-LV"/>
        </w:rPr>
        <w:t>16.</w:t>
      </w:r>
      <w:r w:rsidRPr="00D9014F">
        <w:rPr>
          <w:lang w:val="lv-LV"/>
        </w:rPr>
        <w:tab/>
        <w:t>Kontaktinformācija:</w:t>
      </w:r>
    </w:p>
    <w:p w14:paraId="7CC78951" w14:textId="77777777" w:rsidR="00C114FF" w:rsidRPr="00D9014F" w:rsidRDefault="00C114FF" w:rsidP="00A9226B">
      <w:pPr>
        <w:tabs>
          <w:tab w:val="clear" w:pos="567"/>
        </w:tabs>
        <w:spacing w:line="240" w:lineRule="auto"/>
        <w:rPr>
          <w:szCs w:val="22"/>
          <w:lang w:val="lv-LV"/>
        </w:rPr>
      </w:pPr>
    </w:p>
    <w:p w14:paraId="0DEBE662" w14:textId="5E1F6DA1" w:rsidR="00DB468A" w:rsidRPr="00D9014F" w:rsidRDefault="00F550BE" w:rsidP="00DB468A">
      <w:pPr>
        <w:rPr>
          <w:iCs/>
          <w:szCs w:val="22"/>
          <w:lang w:val="lv-LV"/>
        </w:rPr>
      </w:pPr>
      <w:bookmarkStart w:id="31" w:name="_Hlk73552578"/>
      <w:r w:rsidRPr="00D9014F">
        <w:rPr>
          <w:u w:val="single"/>
          <w:lang w:val="lv-LV"/>
        </w:rPr>
        <w:t>Tirdzniecības atļaujas turētājs</w:t>
      </w:r>
      <w:r w:rsidR="00C1474F" w:rsidRPr="00D9014F">
        <w:rPr>
          <w:u w:val="single"/>
          <w:lang w:val="lv-LV"/>
        </w:rPr>
        <w:t>,</w:t>
      </w:r>
      <w:r w:rsidR="004A6544" w:rsidRPr="00D9014F">
        <w:rPr>
          <w:iCs/>
          <w:szCs w:val="22"/>
          <w:u w:val="single"/>
          <w:lang w:val="lv-LV"/>
        </w:rPr>
        <w:t xml:space="preserve"> </w:t>
      </w:r>
      <w:r w:rsidR="00FA5741" w:rsidRPr="00D9014F">
        <w:rPr>
          <w:iCs/>
          <w:szCs w:val="22"/>
          <w:u w:val="single"/>
          <w:lang w:val="lv-LV"/>
        </w:rPr>
        <w:t>par sērijas izlaidi atbildīgais ražotājs</w:t>
      </w:r>
      <w:r w:rsidR="004A6544" w:rsidRPr="00D9014F">
        <w:rPr>
          <w:iCs/>
          <w:szCs w:val="22"/>
          <w:u w:val="single"/>
          <w:lang w:val="lv-LV"/>
        </w:rPr>
        <w:t xml:space="preserve"> </w:t>
      </w:r>
      <w:r w:rsidR="006C78AB" w:rsidRPr="00D9014F">
        <w:rPr>
          <w:iCs/>
          <w:szCs w:val="22"/>
          <w:u w:val="single"/>
          <w:lang w:val="lv-LV"/>
        </w:rPr>
        <w:t>un kontaktinformācij</w:t>
      </w:r>
      <w:r w:rsidR="009F3687" w:rsidRPr="00D9014F">
        <w:rPr>
          <w:iCs/>
          <w:szCs w:val="22"/>
          <w:u w:val="single"/>
          <w:lang w:val="lv-LV"/>
        </w:rPr>
        <w:t>a</w:t>
      </w:r>
      <w:r w:rsidR="006C78AB" w:rsidRPr="00D9014F">
        <w:rPr>
          <w:iCs/>
          <w:szCs w:val="22"/>
          <w:u w:val="single"/>
          <w:lang w:val="lv-LV"/>
        </w:rPr>
        <w:t>, lai ziņotu par iespējamām</w:t>
      </w:r>
      <w:r w:rsidR="009F3687" w:rsidRPr="00D9014F">
        <w:rPr>
          <w:iCs/>
          <w:szCs w:val="22"/>
          <w:u w:val="single"/>
          <w:lang w:val="lv-LV"/>
        </w:rPr>
        <w:t xml:space="preserve"> </w:t>
      </w:r>
      <w:r w:rsidR="006C78AB" w:rsidRPr="00D9014F">
        <w:rPr>
          <w:iCs/>
          <w:szCs w:val="22"/>
          <w:u w:val="single"/>
          <w:lang w:val="lv-LV"/>
        </w:rPr>
        <w:t>blakusparādībām</w:t>
      </w:r>
      <w:r w:rsidR="006C78AB" w:rsidRPr="00D9014F">
        <w:rPr>
          <w:lang w:val="lv-LV"/>
        </w:rPr>
        <w:t>:</w:t>
      </w:r>
    </w:p>
    <w:bookmarkEnd w:id="31"/>
    <w:p w14:paraId="36AFDC9C" w14:textId="77777777" w:rsidR="004A6544" w:rsidRPr="00D9014F" w:rsidRDefault="004A6544" w:rsidP="004A6544">
      <w:pPr>
        <w:tabs>
          <w:tab w:val="clear" w:pos="567"/>
        </w:tabs>
        <w:spacing w:line="240" w:lineRule="auto"/>
        <w:rPr>
          <w:szCs w:val="22"/>
          <w:lang w:val="lv-LV"/>
        </w:rPr>
      </w:pPr>
      <w:r w:rsidRPr="00D9014F">
        <w:rPr>
          <w:szCs w:val="22"/>
          <w:lang w:val="lv-LV"/>
        </w:rPr>
        <w:t>Veyx-Pharma GmbH</w:t>
      </w:r>
    </w:p>
    <w:p w14:paraId="13AF16C7" w14:textId="77777777" w:rsidR="004A6544" w:rsidRPr="00D9014F" w:rsidRDefault="004A6544" w:rsidP="004A6544">
      <w:pPr>
        <w:tabs>
          <w:tab w:val="clear" w:pos="567"/>
        </w:tabs>
        <w:spacing w:line="240" w:lineRule="auto"/>
        <w:rPr>
          <w:szCs w:val="22"/>
          <w:lang w:val="lv-LV"/>
        </w:rPr>
      </w:pPr>
      <w:r w:rsidRPr="00D9014F">
        <w:rPr>
          <w:szCs w:val="22"/>
          <w:lang w:val="lv-LV"/>
        </w:rPr>
        <w:t>Soehreweg 6</w:t>
      </w:r>
    </w:p>
    <w:p w14:paraId="3F099C6C" w14:textId="77777777" w:rsidR="004A6544" w:rsidRPr="00D9014F" w:rsidRDefault="004A6544" w:rsidP="004A6544">
      <w:pPr>
        <w:tabs>
          <w:tab w:val="clear" w:pos="567"/>
        </w:tabs>
        <w:spacing w:line="240" w:lineRule="auto"/>
        <w:rPr>
          <w:szCs w:val="22"/>
          <w:lang w:val="lv-LV"/>
        </w:rPr>
      </w:pPr>
      <w:r w:rsidRPr="00D9014F">
        <w:rPr>
          <w:szCs w:val="22"/>
          <w:lang w:val="lv-LV"/>
        </w:rPr>
        <w:t>34639 Schwarzenborn</w:t>
      </w:r>
    </w:p>
    <w:p w14:paraId="6EC2A3B0" w14:textId="77777777" w:rsidR="004A6544" w:rsidRPr="00D9014F" w:rsidRDefault="004A6544" w:rsidP="004A6544">
      <w:pPr>
        <w:tabs>
          <w:tab w:val="clear" w:pos="567"/>
        </w:tabs>
        <w:spacing w:line="240" w:lineRule="auto"/>
        <w:rPr>
          <w:szCs w:val="22"/>
          <w:lang w:val="lv-LV"/>
        </w:rPr>
      </w:pPr>
      <w:r w:rsidRPr="00D9014F">
        <w:rPr>
          <w:szCs w:val="22"/>
          <w:lang w:val="lv-LV"/>
        </w:rPr>
        <w:t>Vācija</w:t>
      </w:r>
    </w:p>
    <w:p w14:paraId="3C0E8994" w14:textId="77777777" w:rsidR="004A6544" w:rsidRPr="00D9014F" w:rsidRDefault="004A6544" w:rsidP="004A6544">
      <w:pPr>
        <w:tabs>
          <w:tab w:val="clear" w:pos="567"/>
        </w:tabs>
        <w:spacing w:line="240" w:lineRule="auto"/>
        <w:rPr>
          <w:szCs w:val="22"/>
          <w:lang w:val="lv-LV"/>
        </w:rPr>
      </w:pPr>
      <w:r w:rsidRPr="00D9014F">
        <w:rPr>
          <w:szCs w:val="22"/>
          <w:lang w:val="lv-LV"/>
        </w:rPr>
        <w:t>Tel: +49 5686 9986 62</w:t>
      </w:r>
    </w:p>
    <w:p w14:paraId="43F32E47" w14:textId="2C098157" w:rsidR="006D0F7A" w:rsidRPr="00D9014F" w:rsidRDefault="004A6544" w:rsidP="00A9226B">
      <w:pPr>
        <w:tabs>
          <w:tab w:val="clear" w:pos="567"/>
        </w:tabs>
        <w:spacing w:line="240" w:lineRule="auto"/>
        <w:rPr>
          <w:szCs w:val="22"/>
          <w:lang w:val="lv-LV"/>
        </w:rPr>
      </w:pPr>
      <w:r w:rsidRPr="00D9014F">
        <w:rPr>
          <w:szCs w:val="22"/>
          <w:lang w:val="lv-LV"/>
        </w:rPr>
        <w:t>E-</w:t>
      </w:r>
      <w:r w:rsidR="001A487A">
        <w:rPr>
          <w:szCs w:val="22"/>
          <w:lang w:val="lv-LV"/>
        </w:rPr>
        <w:t>pasts</w:t>
      </w:r>
      <w:r w:rsidRPr="00D9014F">
        <w:rPr>
          <w:szCs w:val="22"/>
          <w:lang w:val="lv-LV"/>
        </w:rPr>
        <w:t xml:space="preserve">: </w:t>
      </w:r>
      <w:hyperlink r:id="rId11" w:history="1">
        <w:r w:rsidR="001A487A" w:rsidRPr="00D9014F">
          <w:rPr>
            <w:rStyle w:val="Hyperlink"/>
            <w:lang w:val="lv-LV"/>
          </w:rPr>
          <w:t>pharmacovigilance@veyx.de</w:t>
        </w:r>
      </w:hyperlink>
      <w:r w:rsidR="001A487A">
        <w:rPr>
          <w:szCs w:val="22"/>
          <w:lang w:val="lv-LV"/>
        </w:rPr>
        <w:t xml:space="preserve"> </w:t>
      </w:r>
    </w:p>
    <w:p w14:paraId="346D89B5" w14:textId="77777777" w:rsidR="004A6544" w:rsidRPr="00D9014F" w:rsidRDefault="004A6544" w:rsidP="00A9226B">
      <w:pPr>
        <w:tabs>
          <w:tab w:val="clear" w:pos="567"/>
        </w:tabs>
        <w:spacing w:line="240" w:lineRule="auto"/>
        <w:rPr>
          <w:szCs w:val="22"/>
          <w:lang w:val="lv-LV"/>
        </w:rPr>
      </w:pPr>
    </w:p>
    <w:p w14:paraId="37AE8770" w14:textId="2AEFC1B0" w:rsidR="003841FC" w:rsidRPr="00D9014F" w:rsidRDefault="00F550BE" w:rsidP="003841FC">
      <w:pPr>
        <w:rPr>
          <w:bCs/>
          <w:szCs w:val="22"/>
          <w:lang w:val="lv-LV"/>
        </w:rPr>
      </w:pPr>
      <w:r w:rsidRPr="00D9014F">
        <w:rPr>
          <w:bCs/>
          <w:szCs w:val="22"/>
          <w:u w:val="single"/>
          <w:lang w:val="lv-LV"/>
        </w:rPr>
        <w:t>Par sērijas izlaidi atbildīgais ražotājs</w:t>
      </w:r>
      <w:r w:rsidRPr="00D9014F">
        <w:rPr>
          <w:lang w:val="lv-LV"/>
        </w:rPr>
        <w:t>:</w:t>
      </w:r>
    </w:p>
    <w:p w14:paraId="730DB9EC" w14:textId="77777777" w:rsidR="00580635" w:rsidRPr="00D9014F" w:rsidRDefault="00580635" w:rsidP="00580635">
      <w:pPr>
        <w:rPr>
          <w:bCs/>
          <w:szCs w:val="22"/>
          <w:lang w:val="lv-LV"/>
        </w:rPr>
      </w:pPr>
      <w:r w:rsidRPr="00D9014F">
        <w:rPr>
          <w:bCs/>
          <w:szCs w:val="22"/>
          <w:lang w:val="lv-LV"/>
        </w:rPr>
        <w:t xml:space="preserve">Veyx-Pharma B.V. </w:t>
      </w:r>
    </w:p>
    <w:p w14:paraId="70A276D6" w14:textId="77777777" w:rsidR="00580635" w:rsidRPr="00D9014F" w:rsidRDefault="00580635" w:rsidP="00580635">
      <w:pPr>
        <w:rPr>
          <w:bCs/>
          <w:szCs w:val="22"/>
          <w:lang w:val="lv-LV"/>
        </w:rPr>
      </w:pPr>
      <w:r w:rsidRPr="00D9014F">
        <w:rPr>
          <w:bCs/>
          <w:szCs w:val="22"/>
          <w:lang w:val="lv-LV"/>
        </w:rPr>
        <w:t xml:space="preserve">Forellenweg 16 </w:t>
      </w:r>
    </w:p>
    <w:p w14:paraId="23B5E35C" w14:textId="77777777" w:rsidR="00580635" w:rsidRPr="00D9014F" w:rsidRDefault="00580635" w:rsidP="00580635">
      <w:pPr>
        <w:rPr>
          <w:bCs/>
          <w:szCs w:val="22"/>
          <w:lang w:val="lv-LV"/>
        </w:rPr>
      </w:pPr>
      <w:r w:rsidRPr="00D9014F">
        <w:rPr>
          <w:bCs/>
          <w:szCs w:val="22"/>
          <w:lang w:val="lv-LV"/>
        </w:rPr>
        <w:lastRenderedPageBreak/>
        <w:t xml:space="preserve">NL-4941 SJ Raamsdonksveer </w:t>
      </w:r>
    </w:p>
    <w:p w14:paraId="3D8E928E" w14:textId="13DFFE64" w:rsidR="003841FC" w:rsidRPr="00D9014F" w:rsidRDefault="00580635" w:rsidP="00580635">
      <w:pPr>
        <w:rPr>
          <w:bCs/>
          <w:szCs w:val="22"/>
          <w:lang w:val="lv-LV"/>
        </w:rPr>
      </w:pPr>
      <w:r w:rsidRPr="00D9014F">
        <w:rPr>
          <w:bCs/>
          <w:szCs w:val="22"/>
          <w:lang w:val="lv-LV"/>
        </w:rPr>
        <w:t>Nīderlande</w:t>
      </w:r>
    </w:p>
    <w:p w14:paraId="18183F26" w14:textId="77777777" w:rsidR="00580635" w:rsidRPr="00D9014F" w:rsidRDefault="00580635" w:rsidP="003841FC">
      <w:pPr>
        <w:rPr>
          <w:bCs/>
          <w:szCs w:val="22"/>
          <w:lang w:val="lv-LV"/>
        </w:rPr>
      </w:pPr>
    </w:p>
    <w:p w14:paraId="21991446" w14:textId="3C9C4659" w:rsidR="003841FC" w:rsidRPr="00D9014F" w:rsidRDefault="00F550BE" w:rsidP="0018657D">
      <w:pPr>
        <w:pStyle w:val="Style4"/>
        <w:rPr>
          <w:lang w:val="lv-LV"/>
        </w:rPr>
      </w:pPr>
      <w:bookmarkStart w:id="32" w:name="_Hlk73552585"/>
      <w:r w:rsidRPr="00D9014F">
        <w:rPr>
          <w:u w:val="single"/>
          <w:lang w:val="lv-LV"/>
        </w:rPr>
        <w:t>Vietēj</w:t>
      </w:r>
      <w:r w:rsidR="004A6544" w:rsidRPr="00D9014F">
        <w:rPr>
          <w:u w:val="single"/>
          <w:lang w:val="lv-LV"/>
        </w:rPr>
        <w:t>ais</w:t>
      </w:r>
      <w:r w:rsidRPr="00D9014F">
        <w:rPr>
          <w:u w:val="single"/>
          <w:lang w:val="lv-LV"/>
        </w:rPr>
        <w:t xml:space="preserve"> pārstāv</w:t>
      </w:r>
      <w:r w:rsidR="004A6544" w:rsidRPr="00D9014F">
        <w:rPr>
          <w:u w:val="single"/>
          <w:lang w:val="lv-LV"/>
        </w:rPr>
        <w:t>is</w:t>
      </w:r>
      <w:r w:rsidRPr="00D9014F">
        <w:rPr>
          <w:u w:val="single"/>
          <w:lang w:val="lv-LV"/>
        </w:rPr>
        <w:t xml:space="preserve"> un kontaktinformācija, lai ziņotu par iespējamām</w:t>
      </w:r>
      <w:r w:rsidR="009F3687" w:rsidRPr="00D9014F">
        <w:rPr>
          <w:u w:val="single"/>
          <w:lang w:val="lv-LV"/>
        </w:rPr>
        <w:t xml:space="preserve"> </w:t>
      </w:r>
      <w:r w:rsidRPr="00D9014F">
        <w:rPr>
          <w:u w:val="single"/>
          <w:lang w:val="lv-LV"/>
        </w:rPr>
        <w:t>blakusparādībām</w:t>
      </w:r>
      <w:r w:rsidRPr="00D9014F">
        <w:rPr>
          <w:lang w:val="lv-LV"/>
        </w:rPr>
        <w:t>:</w:t>
      </w:r>
    </w:p>
    <w:bookmarkEnd w:id="32"/>
    <w:p w14:paraId="64B77984" w14:textId="77777777" w:rsidR="004A6544" w:rsidRPr="00D9014F" w:rsidRDefault="004A6544" w:rsidP="004A6544">
      <w:pPr>
        <w:tabs>
          <w:tab w:val="clear" w:pos="567"/>
          <w:tab w:val="left" w:pos="0"/>
        </w:tabs>
        <w:rPr>
          <w:bCs/>
          <w:szCs w:val="22"/>
          <w:lang w:val="lv-LV"/>
        </w:rPr>
      </w:pPr>
      <w:r w:rsidRPr="00D9014F">
        <w:rPr>
          <w:bCs/>
          <w:szCs w:val="22"/>
          <w:lang w:val="lv-LV"/>
        </w:rPr>
        <w:t>SIA ALLFARMA</w:t>
      </w:r>
    </w:p>
    <w:p w14:paraId="6DBDB330" w14:textId="77777777" w:rsidR="004A6544" w:rsidRPr="00D9014F" w:rsidRDefault="004A6544" w:rsidP="004A6544">
      <w:pPr>
        <w:tabs>
          <w:tab w:val="clear" w:pos="567"/>
          <w:tab w:val="left" w:pos="0"/>
        </w:tabs>
        <w:rPr>
          <w:bCs/>
          <w:szCs w:val="22"/>
          <w:lang w:val="lv-LV"/>
        </w:rPr>
      </w:pPr>
      <w:r w:rsidRPr="00D9014F">
        <w:rPr>
          <w:bCs/>
          <w:szCs w:val="22"/>
          <w:lang w:val="lv-LV"/>
        </w:rPr>
        <w:t>Mazcenu Aleja 43B</w:t>
      </w:r>
    </w:p>
    <w:p w14:paraId="21902A68" w14:textId="77777777" w:rsidR="004A6544" w:rsidRPr="00D9014F" w:rsidRDefault="004A6544" w:rsidP="004A6544">
      <w:pPr>
        <w:tabs>
          <w:tab w:val="clear" w:pos="567"/>
          <w:tab w:val="left" w:pos="0"/>
        </w:tabs>
        <w:rPr>
          <w:bCs/>
          <w:szCs w:val="22"/>
          <w:lang w:val="lv-LV"/>
        </w:rPr>
      </w:pPr>
      <w:r w:rsidRPr="00D9014F">
        <w:rPr>
          <w:bCs/>
          <w:szCs w:val="22"/>
          <w:lang w:val="lv-LV"/>
        </w:rPr>
        <w:t>2166 Jaunmārupe</w:t>
      </w:r>
    </w:p>
    <w:p w14:paraId="08AB8E3C" w14:textId="617A987A" w:rsidR="003841FC" w:rsidRPr="00D9014F" w:rsidRDefault="004A6544" w:rsidP="004A6544">
      <w:pPr>
        <w:tabs>
          <w:tab w:val="clear" w:pos="567"/>
          <w:tab w:val="left" w:pos="0"/>
        </w:tabs>
        <w:rPr>
          <w:bCs/>
          <w:szCs w:val="22"/>
          <w:lang w:val="lv-LV"/>
        </w:rPr>
      </w:pPr>
      <w:r w:rsidRPr="00D9014F">
        <w:rPr>
          <w:bCs/>
          <w:szCs w:val="22"/>
          <w:lang w:val="lv-LV"/>
        </w:rPr>
        <w:t>Tel: +371 28</w:t>
      </w:r>
      <w:r w:rsidR="005A4CEF">
        <w:rPr>
          <w:bCs/>
          <w:szCs w:val="22"/>
          <w:lang w:val="lv-LV"/>
        </w:rPr>
        <w:t>3</w:t>
      </w:r>
      <w:r w:rsidRPr="00D9014F">
        <w:rPr>
          <w:bCs/>
          <w:szCs w:val="22"/>
          <w:lang w:val="lv-LV"/>
        </w:rPr>
        <w:t>9</w:t>
      </w:r>
      <w:r w:rsidR="005A4CEF">
        <w:rPr>
          <w:bCs/>
          <w:szCs w:val="22"/>
          <w:lang w:val="lv-LV"/>
        </w:rPr>
        <w:t>89</w:t>
      </w:r>
      <w:r w:rsidRPr="00D9014F">
        <w:rPr>
          <w:bCs/>
          <w:szCs w:val="22"/>
          <w:lang w:val="lv-LV"/>
        </w:rPr>
        <w:t>89</w:t>
      </w:r>
    </w:p>
    <w:p w14:paraId="671941C2" w14:textId="77777777" w:rsidR="008C33E8" w:rsidRPr="00D9014F" w:rsidRDefault="008C33E8" w:rsidP="006E15A2">
      <w:pPr>
        <w:tabs>
          <w:tab w:val="clear" w:pos="567"/>
          <w:tab w:val="left" w:pos="0"/>
        </w:tabs>
        <w:rPr>
          <w:bCs/>
          <w:szCs w:val="22"/>
          <w:lang w:val="lv-LV"/>
        </w:rPr>
      </w:pPr>
    </w:p>
    <w:p w14:paraId="13D26E14" w14:textId="47FE6249" w:rsidR="000D67D0" w:rsidRPr="00D9014F" w:rsidRDefault="00F550BE" w:rsidP="00A9226B">
      <w:pPr>
        <w:tabs>
          <w:tab w:val="clear" w:pos="567"/>
        </w:tabs>
        <w:spacing w:line="240" w:lineRule="auto"/>
        <w:rPr>
          <w:szCs w:val="22"/>
          <w:lang w:val="lv-LV"/>
        </w:rPr>
      </w:pPr>
      <w:r w:rsidRPr="00D9014F">
        <w:rPr>
          <w:lang w:val="lv-LV"/>
        </w:rPr>
        <w:t xml:space="preserve">Lai iegūtu papildu informāciju par šīm veterinārajām zālēm, lūdzam sazināties ar </w:t>
      </w:r>
      <w:r w:rsidR="000D512F" w:rsidRPr="00D9014F">
        <w:rPr>
          <w:lang w:val="lv-LV"/>
        </w:rPr>
        <w:t xml:space="preserve">tirdzniecības atļaujas turētāja </w:t>
      </w:r>
      <w:r w:rsidRPr="00D9014F">
        <w:rPr>
          <w:lang w:val="lv-LV"/>
        </w:rPr>
        <w:t>vietējo pārstāvi.</w:t>
      </w:r>
    </w:p>
    <w:p w14:paraId="0AD5A8AC" w14:textId="77777777" w:rsidR="006D075E" w:rsidRPr="00D9014F" w:rsidRDefault="006D075E" w:rsidP="00A9226B">
      <w:pPr>
        <w:tabs>
          <w:tab w:val="clear" w:pos="567"/>
        </w:tabs>
        <w:spacing w:line="240" w:lineRule="auto"/>
        <w:rPr>
          <w:szCs w:val="22"/>
          <w:lang w:val="lv-LV"/>
        </w:rPr>
      </w:pPr>
    </w:p>
    <w:p w14:paraId="06ADABFD" w14:textId="77777777" w:rsidR="00C166BA" w:rsidRPr="00D9014F" w:rsidRDefault="00C166BA" w:rsidP="006D075E">
      <w:pPr>
        <w:tabs>
          <w:tab w:val="clear" w:pos="567"/>
        </w:tabs>
        <w:spacing w:line="240" w:lineRule="auto"/>
        <w:rPr>
          <w:szCs w:val="22"/>
          <w:lang w:val="lv-LV"/>
        </w:rPr>
      </w:pPr>
    </w:p>
    <w:sectPr w:rsidR="00C166BA" w:rsidRPr="00D9014F"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CB0A6" w14:textId="77777777" w:rsidR="00377AA2" w:rsidRDefault="00377AA2">
      <w:pPr>
        <w:spacing w:line="240" w:lineRule="auto"/>
      </w:pPr>
      <w:r>
        <w:separator/>
      </w:r>
    </w:p>
  </w:endnote>
  <w:endnote w:type="continuationSeparator" w:id="0">
    <w:p w14:paraId="2E6BD9A0" w14:textId="77777777" w:rsidR="00377AA2" w:rsidRDefault="00377A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D9067" w14:textId="77777777" w:rsidR="00377AA2" w:rsidRDefault="00377AA2">
      <w:pPr>
        <w:spacing w:line="240" w:lineRule="auto"/>
      </w:pPr>
      <w:r>
        <w:separator/>
      </w:r>
    </w:p>
  </w:footnote>
  <w:footnote w:type="continuationSeparator" w:id="0">
    <w:p w14:paraId="3A9DCF7E" w14:textId="77777777" w:rsidR="00377AA2" w:rsidRDefault="00377A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2E23054">
      <w:start w:val="1"/>
      <w:numFmt w:val="decimal"/>
      <w:lvlText w:val="%1."/>
      <w:lvlJc w:val="left"/>
      <w:pPr>
        <w:tabs>
          <w:tab w:val="num" w:pos="720"/>
        </w:tabs>
        <w:ind w:left="720" w:hanging="360"/>
      </w:pPr>
    </w:lvl>
    <w:lvl w:ilvl="1" w:tplc="751C1D62">
      <w:start w:val="1"/>
      <w:numFmt w:val="lowerLetter"/>
      <w:lvlText w:val="%2."/>
      <w:lvlJc w:val="left"/>
      <w:pPr>
        <w:tabs>
          <w:tab w:val="num" w:pos="1440"/>
        </w:tabs>
        <w:ind w:left="1440" w:hanging="360"/>
      </w:pPr>
    </w:lvl>
    <w:lvl w:ilvl="2" w:tplc="8CE2538E" w:tentative="1">
      <w:start w:val="1"/>
      <w:numFmt w:val="lowerRoman"/>
      <w:lvlText w:val="%3."/>
      <w:lvlJc w:val="right"/>
      <w:pPr>
        <w:tabs>
          <w:tab w:val="num" w:pos="2160"/>
        </w:tabs>
        <w:ind w:left="2160" w:hanging="180"/>
      </w:pPr>
    </w:lvl>
    <w:lvl w:ilvl="3" w:tplc="0346F116" w:tentative="1">
      <w:start w:val="1"/>
      <w:numFmt w:val="decimal"/>
      <w:lvlText w:val="%4."/>
      <w:lvlJc w:val="left"/>
      <w:pPr>
        <w:tabs>
          <w:tab w:val="num" w:pos="2880"/>
        </w:tabs>
        <w:ind w:left="2880" w:hanging="360"/>
      </w:pPr>
    </w:lvl>
    <w:lvl w:ilvl="4" w:tplc="6E9E20A0" w:tentative="1">
      <w:start w:val="1"/>
      <w:numFmt w:val="lowerLetter"/>
      <w:lvlText w:val="%5."/>
      <w:lvlJc w:val="left"/>
      <w:pPr>
        <w:tabs>
          <w:tab w:val="num" w:pos="3600"/>
        </w:tabs>
        <w:ind w:left="3600" w:hanging="360"/>
      </w:pPr>
    </w:lvl>
    <w:lvl w:ilvl="5" w:tplc="DEA88218" w:tentative="1">
      <w:start w:val="1"/>
      <w:numFmt w:val="lowerRoman"/>
      <w:lvlText w:val="%6."/>
      <w:lvlJc w:val="right"/>
      <w:pPr>
        <w:tabs>
          <w:tab w:val="num" w:pos="4320"/>
        </w:tabs>
        <w:ind w:left="4320" w:hanging="180"/>
      </w:pPr>
    </w:lvl>
    <w:lvl w:ilvl="6" w:tplc="70A4D520" w:tentative="1">
      <w:start w:val="1"/>
      <w:numFmt w:val="decimal"/>
      <w:lvlText w:val="%7."/>
      <w:lvlJc w:val="left"/>
      <w:pPr>
        <w:tabs>
          <w:tab w:val="num" w:pos="5040"/>
        </w:tabs>
        <w:ind w:left="5040" w:hanging="360"/>
      </w:pPr>
    </w:lvl>
    <w:lvl w:ilvl="7" w:tplc="ED1CE8CE" w:tentative="1">
      <w:start w:val="1"/>
      <w:numFmt w:val="lowerLetter"/>
      <w:lvlText w:val="%8."/>
      <w:lvlJc w:val="left"/>
      <w:pPr>
        <w:tabs>
          <w:tab w:val="num" w:pos="5760"/>
        </w:tabs>
        <w:ind w:left="5760" w:hanging="360"/>
      </w:pPr>
    </w:lvl>
    <w:lvl w:ilvl="8" w:tplc="CE60E59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6F9A010C">
      <w:start w:val="6"/>
      <w:numFmt w:val="decimal"/>
      <w:lvlText w:val="%1."/>
      <w:lvlJc w:val="left"/>
      <w:pPr>
        <w:tabs>
          <w:tab w:val="num" w:pos="930"/>
        </w:tabs>
        <w:ind w:left="930" w:hanging="570"/>
      </w:pPr>
      <w:rPr>
        <w:rFonts w:hint="default"/>
      </w:rPr>
    </w:lvl>
    <w:lvl w:ilvl="1" w:tplc="6E202AF6" w:tentative="1">
      <w:start w:val="1"/>
      <w:numFmt w:val="lowerLetter"/>
      <w:lvlText w:val="%2."/>
      <w:lvlJc w:val="left"/>
      <w:pPr>
        <w:tabs>
          <w:tab w:val="num" w:pos="1440"/>
        </w:tabs>
        <w:ind w:left="1440" w:hanging="360"/>
      </w:pPr>
    </w:lvl>
    <w:lvl w:ilvl="2" w:tplc="A37E8496" w:tentative="1">
      <w:start w:val="1"/>
      <w:numFmt w:val="lowerRoman"/>
      <w:lvlText w:val="%3."/>
      <w:lvlJc w:val="right"/>
      <w:pPr>
        <w:tabs>
          <w:tab w:val="num" w:pos="2160"/>
        </w:tabs>
        <w:ind w:left="2160" w:hanging="180"/>
      </w:pPr>
    </w:lvl>
    <w:lvl w:ilvl="3" w:tplc="DF3A3CB8" w:tentative="1">
      <w:start w:val="1"/>
      <w:numFmt w:val="decimal"/>
      <w:lvlText w:val="%4."/>
      <w:lvlJc w:val="left"/>
      <w:pPr>
        <w:tabs>
          <w:tab w:val="num" w:pos="2880"/>
        </w:tabs>
        <w:ind w:left="2880" w:hanging="360"/>
      </w:pPr>
    </w:lvl>
    <w:lvl w:ilvl="4" w:tplc="D13EC516" w:tentative="1">
      <w:start w:val="1"/>
      <w:numFmt w:val="lowerLetter"/>
      <w:lvlText w:val="%5."/>
      <w:lvlJc w:val="left"/>
      <w:pPr>
        <w:tabs>
          <w:tab w:val="num" w:pos="3600"/>
        </w:tabs>
        <w:ind w:left="3600" w:hanging="360"/>
      </w:pPr>
    </w:lvl>
    <w:lvl w:ilvl="5" w:tplc="92B48DD8" w:tentative="1">
      <w:start w:val="1"/>
      <w:numFmt w:val="lowerRoman"/>
      <w:lvlText w:val="%6."/>
      <w:lvlJc w:val="right"/>
      <w:pPr>
        <w:tabs>
          <w:tab w:val="num" w:pos="4320"/>
        </w:tabs>
        <w:ind w:left="4320" w:hanging="180"/>
      </w:pPr>
    </w:lvl>
    <w:lvl w:ilvl="6" w:tplc="31E69A10" w:tentative="1">
      <w:start w:val="1"/>
      <w:numFmt w:val="decimal"/>
      <w:lvlText w:val="%7."/>
      <w:lvlJc w:val="left"/>
      <w:pPr>
        <w:tabs>
          <w:tab w:val="num" w:pos="5040"/>
        </w:tabs>
        <w:ind w:left="5040" w:hanging="360"/>
      </w:pPr>
    </w:lvl>
    <w:lvl w:ilvl="7" w:tplc="FB30E56E" w:tentative="1">
      <w:start w:val="1"/>
      <w:numFmt w:val="lowerLetter"/>
      <w:lvlText w:val="%8."/>
      <w:lvlJc w:val="left"/>
      <w:pPr>
        <w:tabs>
          <w:tab w:val="num" w:pos="5760"/>
        </w:tabs>
        <w:ind w:left="5760" w:hanging="360"/>
      </w:pPr>
    </w:lvl>
    <w:lvl w:ilvl="8" w:tplc="7058395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8236DD04">
      <w:start w:val="1"/>
      <w:numFmt w:val="bullet"/>
      <w:lvlText w:val=""/>
      <w:lvlJc w:val="left"/>
      <w:pPr>
        <w:tabs>
          <w:tab w:val="num" w:pos="776"/>
        </w:tabs>
        <w:ind w:left="776" w:hanging="360"/>
      </w:pPr>
      <w:rPr>
        <w:rFonts w:ascii="Symbol" w:hAnsi="Symbol" w:hint="default"/>
      </w:rPr>
    </w:lvl>
    <w:lvl w:ilvl="1" w:tplc="7B84010A" w:tentative="1">
      <w:start w:val="1"/>
      <w:numFmt w:val="bullet"/>
      <w:lvlText w:val="o"/>
      <w:lvlJc w:val="left"/>
      <w:pPr>
        <w:tabs>
          <w:tab w:val="num" w:pos="1496"/>
        </w:tabs>
        <w:ind w:left="1496" w:hanging="360"/>
      </w:pPr>
      <w:rPr>
        <w:rFonts w:ascii="Courier New" w:hAnsi="Courier New" w:hint="default"/>
      </w:rPr>
    </w:lvl>
    <w:lvl w:ilvl="2" w:tplc="4F6E8F16" w:tentative="1">
      <w:start w:val="1"/>
      <w:numFmt w:val="bullet"/>
      <w:lvlText w:val=""/>
      <w:lvlJc w:val="left"/>
      <w:pPr>
        <w:tabs>
          <w:tab w:val="num" w:pos="2216"/>
        </w:tabs>
        <w:ind w:left="2216" w:hanging="360"/>
      </w:pPr>
      <w:rPr>
        <w:rFonts w:ascii="Wingdings" w:hAnsi="Wingdings" w:hint="default"/>
      </w:rPr>
    </w:lvl>
    <w:lvl w:ilvl="3" w:tplc="B14C672E" w:tentative="1">
      <w:start w:val="1"/>
      <w:numFmt w:val="bullet"/>
      <w:lvlText w:val=""/>
      <w:lvlJc w:val="left"/>
      <w:pPr>
        <w:tabs>
          <w:tab w:val="num" w:pos="2936"/>
        </w:tabs>
        <w:ind w:left="2936" w:hanging="360"/>
      </w:pPr>
      <w:rPr>
        <w:rFonts w:ascii="Symbol" w:hAnsi="Symbol" w:hint="default"/>
      </w:rPr>
    </w:lvl>
    <w:lvl w:ilvl="4" w:tplc="B6EE542C" w:tentative="1">
      <w:start w:val="1"/>
      <w:numFmt w:val="bullet"/>
      <w:lvlText w:val="o"/>
      <w:lvlJc w:val="left"/>
      <w:pPr>
        <w:tabs>
          <w:tab w:val="num" w:pos="3656"/>
        </w:tabs>
        <w:ind w:left="3656" w:hanging="360"/>
      </w:pPr>
      <w:rPr>
        <w:rFonts w:ascii="Courier New" w:hAnsi="Courier New" w:hint="default"/>
      </w:rPr>
    </w:lvl>
    <w:lvl w:ilvl="5" w:tplc="6D46A640" w:tentative="1">
      <w:start w:val="1"/>
      <w:numFmt w:val="bullet"/>
      <w:lvlText w:val=""/>
      <w:lvlJc w:val="left"/>
      <w:pPr>
        <w:tabs>
          <w:tab w:val="num" w:pos="4376"/>
        </w:tabs>
        <w:ind w:left="4376" w:hanging="360"/>
      </w:pPr>
      <w:rPr>
        <w:rFonts w:ascii="Wingdings" w:hAnsi="Wingdings" w:hint="default"/>
      </w:rPr>
    </w:lvl>
    <w:lvl w:ilvl="6" w:tplc="5EEC111A" w:tentative="1">
      <w:start w:val="1"/>
      <w:numFmt w:val="bullet"/>
      <w:lvlText w:val=""/>
      <w:lvlJc w:val="left"/>
      <w:pPr>
        <w:tabs>
          <w:tab w:val="num" w:pos="5096"/>
        </w:tabs>
        <w:ind w:left="5096" w:hanging="360"/>
      </w:pPr>
      <w:rPr>
        <w:rFonts w:ascii="Symbol" w:hAnsi="Symbol" w:hint="default"/>
      </w:rPr>
    </w:lvl>
    <w:lvl w:ilvl="7" w:tplc="96825E9C" w:tentative="1">
      <w:start w:val="1"/>
      <w:numFmt w:val="bullet"/>
      <w:lvlText w:val="o"/>
      <w:lvlJc w:val="left"/>
      <w:pPr>
        <w:tabs>
          <w:tab w:val="num" w:pos="5816"/>
        </w:tabs>
        <w:ind w:left="5816" w:hanging="360"/>
      </w:pPr>
      <w:rPr>
        <w:rFonts w:ascii="Courier New" w:hAnsi="Courier New" w:hint="default"/>
      </w:rPr>
    </w:lvl>
    <w:lvl w:ilvl="8" w:tplc="108AF7B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DF85290">
      <w:start w:val="1"/>
      <w:numFmt w:val="bullet"/>
      <w:lvlText w:val=""/>
      <w:lvlJc w:val="left"/>
      <w:pPr>
        <w:tabs>
          <w:tab w:val="num" w:pos="776"/>
        </w:tabs>
        <w:ind w:left="776" w:hanging="360"/>
      </w:pPr>
      <w:rPr>
        <w:rFonts w:ascii="Symbol" w:hAnsi="Symbol" w:hint="default"/>
      </w:rPr>
    </w:lvl>
    <w:lvl w:ilvl="1" w:tplc="D390BAF4" w:tentative="1">
      <w:start w:val="1"/>
      <w:numFmt w:val="bullet"/>
      <w:lvlText w:val="o"/>
      <w:lvlJc w:val="left"/>
      <w:pPr>
        <w:tabs>
          <w:tab w:val="num" w:pos="1496"/>
        </w:tabs>
        <w:ind w:left="1496" w:hanging="360"/>
      </w:pPr>
      <w:rPr>
        <w:rFonts w:ascii="Courier New" w:hAnsi="Courier New" w:hint="default"/>
      </w:rPr>
    </w:lvl>
    <w:lvl w:ilvl="2" w:tplc="AE268920" w:tentative="1">
      <w:start w:val="1"/>
      <w:numFmt w:val="bullet"/>
      <w:lvlText w:val=""/>
      <w:lvlJc w:val="left"/>
      <w:pPr>
        <w:tabs>
          <w:tab w:val="num" w:pos="2216"/>
        </w:tabs>
        <w:ind w:left="2216" w:hanging="360"/>
      </w:pPr>
      <w:rPr>
        <w:rFonts w:ascii="Wingdings" w:hAnsi="Wingdings" w:hint="default"/>
      </w:rPr>
    </w:lvl>
    <w:lvl w:ilvl="3" w:tplc="FFE20540" w:tentative="1">
      <w:start w:val="1"/>
      <w:numFmt w:val="bullet"/>
      <w:lvlText w:val=""/>
      <w:lvlJc w:val="left"/>
      <w:pPr>
        <w:tabs>
          <w:tab w:val="num" w:pos="2936"/>
        </w:tabs>
        <w:ind w:left="2936" w:hanging="360"/>
      </w:pPr>
      <w:rPr>
        <w:rFonts w:ascii="Symbol" w:hAnsi="Symbol" w:hint="default"/>
      </w:rPr>
    </w:lvl>
    <w:lvl w:ilvl="4" w:tplc="B93A8112" w:tentative="1">
      <w:start w:val="1"/>
      <w:numFmt w:val="bullet"/>
      <w:lvlText w:val="o"/>
      <w:lvlJc w:val="left"/>
      <w:pPr>
        <w:tabs>
          <w:tab w:val="num" w:pos="3656"/>
        </w:tabs>
        <w:ind w:left="3656" w:hanging="360"/>
      </w:pPr>
      <w:rPr>
        <w:rFonts w:ascii="Courier New" w:hAnsi="Courier New" w:hint="default"/>
      </w:rPr>
    </w:lvl>
    <w:lvl w:ilvl="5" w:tplc="3282337C" w:tentative="1">
      <w:start w:val="1"/>
      <w:numFmt w:val="bullet"/>
      <w:lvlText w:val=""/>
      <w:lvlJc w:val="left"/>
      <w:pPr>
        <w:tabs>
          <w:tab w:val="num" w:pos="4376"/>
        </w:tabs>
        <w:ind w:left="4376" w:hanging="360"/>
      </w:pPr>
      <w:rPr>
        <w:rFonts w:ascii="Wingdings" w:hAnsi="Wingdings" w:hint="default"/>
      </w:rPr>
    </w:lvl>
    <w:lvl w:ilvl="6" w:tplc="8C72814A" w:tentative="1">
      <w:start w:val="1"/>
      <w:numFmt w:val="bullet"/>
      <w:lvlText w:val=""/>
      <w:lvlJc w:val="left"/>
      <w:pPr>
        <w:tabs>
          <w:tab w:val="num" w:pos="5096"/>
        </w:tabs>
        <w:ind w:left="5096" w:hanging="360"/>
      </w:pPr>
      <w:rPr>
        <w:rFonts w:ascii="Symbol" w:hAnsi="Symbol" w:hint="default"/>
      </w:rPr>
    </w:lvl>
    <w:lvl w:ilvl="7" w:tplc="6A86F30A" w:tentative="1">
      <w:start w:val="1"/>
      <w:numFmt w:val="bullet"/>
      <w:lvlText w:val="o"/>
      <w:lvlJc w:val="left"/>
      <w:pPr>
        <w:tabs>
          <w:tab w:val="num" w:pos="5816"/>
        </w:tabs>
        <w:ind w:left="5816" w:hanging="360"/>
      </w:pPr>
      <w:rPr>
        <w:rFonts w:ascii="Courier New" w:hAnsi="Courier New" w:hint="default"/>
      </w:rPr>
    </w:lvl>
    <w:lvl w:ilvl="8" w:tplc="7D9A00E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D618EF38">
      <w:start w:val="1"/>
      <w:numFmt w:val="decimal"/>
      <w:lvlText w:val="%1."/>
      <w:lvlJc w:val="left"/>
      <w:pPr>
        <w:tabs>
          <w:tab w:val="num" w:pos="720"/>
        </w:tabs>
        <w:ind w:left="720" w:hanging="360"/>
      </w:pPr>
    </w:lvl>
    <w:lvl w:ilvl="1" w:tplc="D4E62E4E">
      <w:start w:val="1"/>
      <w:numFmt w:val="lowerLetter"/>
      <w:lvlText w:val="%2."/>
      <w:lvlJc w:val="left"/>
      <w:pPr>
        <w:tabs>
          <w:tab w:val="num" w:pos="1440"/>
        </w:tabs>
        <w:ind w:left="1440" w:hanging="360"/>
      </w:pPr>
    </w:lvl>
    <w:lvl w:ilvl="2" w:tplc="E3B64042" w:tentative="1">
      <w:start w:val="1"/>
      <w:numFmt w:val="lowerRoman"/>
      <w:lvlText w:val="%3."/>
      <w:lvlJc w:val="right"/>
      <w:pPr>
        <w:tabs>
          <w:tab w:val="num" w:pos="2160"/>
        </w:tabs>
        <w:ind w:left="2160" w:hanging="180"/>
      </w:pPr>
    </w:lvl>
    <w:lvl w:ilvl="3" w:tplc="806635B8" w:tentative="1">
      <w:start w:val="1"/>
      <w:numFmt w:val="decimal"/>
      <w:lvlText w:val="%4."/>
      <w:lvlJc w:val="left"/>
      <w:pPr>
        <w:tabs>
          <w:tab w:val="num" w:pos="2880"/>
        </w:tabs>
        <w:ind w:left="2880" w:hanging="360"/>
      </w:pPr>
    </w:lvl>
    <w:lvl w:ilvl="4" w:tplc="4D54086A" w:tentative="1">
      <w:start w:val="1"/>
      <w:numFmt w:val="lowerLetter"/>
      <w:lvlText w:val="%5."/>
      <w:lvlJc w:val="left"/>
      <w:pPr>
        <w:tabs>
          <w:tab w:val="num" w:pos="3600"/>
        </w:tabs>
        <w:ind w:left="3600" w:hanging="360"/>
      </w:pPr>
    </w:lvl>
    <w:lvl w:ilvl="5" w:tplc="32847CD6" w:tentative="1">
      <w:start w:val="1"/>
      <w:numFmt w:val="lowerRoman"/>
      <w:lvlText w:val="%6."/>
      <w:lvlJc w:val="right"/>
      <w:pPr>
        <w:tabs>
          <w:tab w:val="num" w:pos="4320"/>
        </w:tabs>
        <w:ind w:left="4320" w:hanging="180"/>
      </w:pPr>
    </w:lvl>
    <w:lvl w:ilvl="6" w:tplc="A434DC40" w:tentative="1">
      <w:start w:val="1"/>
      <w:numFmt w:val="decimal"/>
      <w:lvlText w:val="%7."/>
      <w:lvlJc w:val="left"/>
      <w:pPr>
        <w:tabs>
          <w:tab w:val="num" w:pos="5040"/>
        </w:tabs>
        <w:ind w:left="5040" w:hanging="360"/>
      </w:pPr>
    </w:lvl>
    <w:lvl w:ilvl="7" w:tplc="13445A3A" w:tentative="1">
      <w:start w:val="1"/>
      <w:numFmt w:val="lowerLetter"/>
      <w:lvlText w:val="%8."/>
      <w:lvlJc w:val="left"/>
      <w:pPr>
        <w:tabs>
          <w:tab w:val="num" w:pos="5760"/>
        </w:tabs>
        <w:ind w:left="5760" w:hanging="360"/>
      </w:pPr>
    </w:lvl>
    <w:lvl w:ilvl="8" w:tplc="B44A311E"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CA98D14A">
      <w:numFmt w:val="bullet"/>
      <w:lvlText w:val="-"/>
      <w:lvlJc w:val="left"/>
      <w:pPr>
        <w:tabs>
          <w:tab w:val="num" w:pos="720"/>
        </w:tabs>
        <w:ind w:left="720" w:hanging="360"/>
      </w:pPr>
      <w:rPr>
        <w:rFonts w:ascii="Times New Roman" w:eastAsia="Times New Roman" w:hAnsi="Times New Roman" w:cs="Times New Roman" w:hint="default"/>
      </w:rPr>
    </w:lvl>
    <w:lvl w:ilvl="1" w:tplc="88DC0A8A" w:tentative="1">
      <w:start w:val="1"/>
      <w:numFmt w:val="bullet"/>
      <w:lvlText w:val="o"/>
      <w:lvlJc w:val="left"/>
      <w:pPr>
        <w:tabs>
          <w:tab w:val="num" w:pos="1440"/>
        </w:tabs>
        <w:ind w:left="1440" w:hanging="360"/>
      </w:pPr>
      <w:rPr>
        <w:rFonts w:ascii="Courier New" w:hAnsi="Courier New" w:hint="default"/>
      </w:rPr>
    </w:lvl>
    <w:lvl w:ilvl="2" w:tplc="AA228836" w:tentative="1">
      <w:start w:val="1"/>
      <w:numFmt w:val="bullet"/>
      <w:lvlText w:val=""/>
      <w:lvlJc w:val="left"/>
      <w:pPr>
        <w:tabs>
          <w:tab w:val="num" w:pos="2160"/>
        </w:tabs>
        <w:ind w:left="2160" w:hanging="360"/>
      </w:pPr>
      <w:rPr>
        <w:rFonts w:ascii="Wingdings" w:hAnsi="Wingdings" w:hint="default"/>
      </w:rPr>
    </w:lvl>
    <w:lvl w:ilvl="3" w:tplc="F69091A8" w:tentative="1">
      <w:start w:val="1"/>
      <w:numFmt w:val="bullet"/>
      <w:lvlText w:val=""/>
      <w:lvlJc w:val="left"/>
      <w:pPr>
        <w:tabs>
          <w:tab w:val="num" w:pos="2880"/>
        </w:tabs>
        <w:ind w:left="2880" w:hanging="360"/>
      </w:pPr>
      <w:rPr>
        <w:rFonts w:ascii="Symbol" w:hAnsi="Symbol" w:hint="default"/>
      </w:rPr>
    </w:lvl>
    <w:lvl w:ilvl="4" w:tplc="653AC396" w:tentative="1">
      <w:start w:val="1"/>
      <w:numFmt w:val="bullet"/>
      <w:lvlText w:val="o"/>
      <w:lvlJc w:val="left"/>
      <w:pPr>
        <w:tabs>
          <w:tab w:val="num" w:pos="3600"/>
        </w:tabs>
        <w:ind w:left="3600" w:hanging="360"/>
      </w:pPr>
      <w:rPr>
        <w:rFonts w:ascii="Courier New" w:hAnsi="Courier New" w:hint="default"/>
      </w:rPr>
    </w:lvl>
    <w:lvl w:ilvl="5" w:tplc="EEC82FA8" w:tentative="1">
      <w:start w:val="1"/>
      <w:numFmt w:val="bullet"/>
      <w:lvlText w:val=""/>
      <w:lvlJc w:val="left"/>
      <w:pPr>
        <w:tabs>
          <w:tab w:val="num" w:pos="4320"/>
        </w:tabs>
        <w:ind w:left="4320" w:hanging="360"/>
      </w:pPr>
      <w:rPr>
        <w:rFonts w:ascii="Wingdings" w:hAnsi="Wingdings" w:hint="default"/>
      </w:rPr>
    </w:lvl>
    <w:lvl w:ilvl="6" w:tplc="9FB8CBC8" w:tentative="1">
      <w:start w:val="1"/>
      <w:numFmt w:val="bullet"/>
      <w:lvlText w:val=""/>
      <w:lvlJc w:val="left"/>
      <w:pPr>
        <w:tabs>
          <w:tab w:val="num" w:pos="5040"/>
        </w:tabs>
        <w:ind w:left="5040" w:hanging="360"/>
      </w:pPr>
      <w:rPr>
        <w:rFonts w:ascii="Symbol" w:hAnsi="Symbol" w:hint="default"/>
      </w:rPr>
    </w:lvl>
    <w:lvl w:ilvl="7" w:tplc="4A1A27F4" w:tentative="1">
      <w:start w:val="1"/>
      <w:numFmt w:val="bullet"/>
      <w:lvlText w:val="o"/>
      <w:lvlJc w:val="left"/>
      <w:pPr>
        <w:tabs>
          <w:tab w:val="num" w:pos="5760"/>
        </w:tabs>
        <w:ind w:left="5760" w:hanging="360"/>
      </w:pPr>
      <w:rPr>
        <w:rFonts w:ascii="Courier New" w:hAnsi="Courier New" w:hint="default"/>
      </w:rPr>
    </w:lvl>
    <w:lvl w:ilvl="8" w:tplc="232A6C0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DC16CED6">
      <w:start w:val="1"/>
      <w:numFmt w:val="decimal"/>
      <w:lvlText w:val="%1."/>
      <w:lvlJc w:val="left"/>
      <w:pPr>
        <w:tabs>
          <w:tab w:val="num" w:pos="1080"/>
        </w:tabs>
        <w:ind w:left="1080" w:hanging="360"/>
      </w:pPr>
    </w:lvl>
    <w:lvl w:ilvl="1" w:tplc="9B18513C" w:tentative="1">
      <w:start w:val="1"/>
      <w:numFmt w:val="lowerLetter"/>
      <w:lvlText w:val="%2."/>
      <w:lvlJc w:val="left"/>
      <w:pPr>
        <w:tabs>
          <w:tab w:val="num" w:pos="1800"/>
        </w:tabs>
        <w:ind w:left="1800" w:hanging="360"/>
      </w:pPr>
    </w:lvl>
    <w:lvl w:ilvl="2" w:tplc="0494E8C4" w:tentative="1">
      <w:start w:val="1"/>
      <w:numFmt w:val="lowerRoman"/>
      <w:lvlText w:val="%3."/>
      <w:lvlJc w:val="right"/>
      <w:pPr>
        <w:tabs>
          <w:tab w:val="num" w:pos="2520"/>
        </w:tabs>
        <w:ind w:left="2520" w:hanging="180"/>
      </w:pPr>
    </w:lvl>
    <w:lvl w:ilvl="3" w:tplc="2AAA386A" w:tentative="1">
      <w:start w:val="1"/>
      <w:numFmt w:val="decimal"/>
      <w:lvlText w:val="%4."/>
      <w:lvlJc w:val="left"/>
      <w:pPr>
        <w:tabs>
          <w:tab w:val="num" w:pos="3240"/>
        </w:tabs>
        <w:ind w:left="3240" w:hanging="360"/>
      </w:pPr>
    </w:lvl>
    <w:lvl w:ilvl="4" w:tplc="AEBC0B98" w:tentative="1">
      <w:start w:val="1"/>
      <w:numFmt w:val="lowerLetter"/>
      <w:lvlText w:val="%5."/>
      <w:lvlJc w:val="left"/>
      <w:pPr>
        <w:tabs>
          <w:tab w:val="num" w:pos="3960"/>
        </w:tabs>
        <w:ind w:left="3960" w:hanging="360"/>
      </w:pPr>
    </w:lvl>
    <w:lvl w:ilvl="5" w:tplc="11EE4CE8" w:tentative="1">
      <w:start w:val="1"/>
      <w:numFmt w:val="lowerRoman"/>
      <w:lvlText w:val="%6."/>
      <w:lvlJc w:val="right"/>
      <w:pPr>
        <w:tabs>
          <w:tab w:val="num" w:pos="4680"/>
        </w:tabs>
        <w:ind w:left="4680" w:hanging="180"/>
      </w:pPr>
    </w:lvl>
    <w:lvl w:ilvl="6" w:tplc="F3301A54" w:tentative="1">
      <w:start w:val="1"/>
      <w:numFmt w:val="decimal"/>
      <w:lvlText w:val="%7."/>
      <w:lvlJc w:val="left"/>
      <w:pPr>
        <w:tabs>
          <w:tab w:val="num" w:pos="5400"/>
        </w:tabs>
        <w:ind w:left="5400" w:hanging="360"/>
      </w:pPr>
    </w:lvl>
    <w:lvl w:ilvl="7" w:tplc="889EB636" w:tentative="1">
      <w:start w:val="1"/>
      <w:numFmt w:val="lowerLetter"/>
      <w:lvlText w:val="%8."/>
      <w:lvlJc w:val="left"/>
      <w:pPr>
        <w:tabs>
          <w:tab w:val="num" w:pos="6120"/>
        </w:tabs>
        <w:ind w:left="6120" w:hanging="360"/>
      </w:pPr>
    </w:lvl>
    <w:lvl w:ilvl="8" w:tplc="BEEC0C9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3F0631CC">
      <w:start w:val="1"/>
      <w:numFmt w:val="bullet"/>
      <w:lvlText w:val="-"/>
      <w:lvlJc w:val="left"/>
      <w:pPr>
        <w:tabs>
          <w:tab w:val="num" w:pos="360"/>
        </w:tabs>
        <w:ind w:left="360" w:hanging="360"/>
      </w:pPr>
      <w:rPr>
        <w:rFonts w:ascii="Cambria" w:hAnsi="Cambria" w:hint="default"/>
      </w:rPr>
    </w:lvl>
    <w:lvl w:ilvl="1" w:tplc="B1404FC6" w:tentative="1">
      <w:start w:val="1"/>
      <w:numFmt w:val="bullet"/>
      <w:lvlText w:val="o"/>
      <w:lvlJc w:val="left"/>
      <w:pPr>
        <w:ind w:left="1440" w:hanging="360"/>
      </w:pPr>
      <w:rPr>
        <w:rFonts w:ascii="Courier New" w:hAnsi="Courier New" w:cs="Courier New" w:hint="default"/>
      </w:rPr>
    </w:lvl>
    <w:lvl w:ilvl="2" w:tplc="B6B260A0" w:tentative="1">
      <w:start w:val="1"/>
      <w:numFmt w:val="bullet"/>
      <w:lvlText w:val=""/>
      <w:lvlJc w:val="left"/>
      <w:pPr>
        <w:ind w:left="2160" w:hanging="360"/>
      </w:pPr>
      <w:rPr>
        <w:rFonts w:ascii="Wingdings" w:hAnsi="Wingdings" w:hint="default"/>
      </w:rPr>
    </w:lvl>
    <w:lvl w:ilvl="3" w:tplc="37F03C00" w:tentative="1">
      <w:start w:val="1"/>
      <w:numFmt w:val="bullet"/>
      <w:lvlText w:val=""/>
      <w:lvlJc w:val="left"/>
      <w:pPr>
        <w:ind w:left="2880" w:hanging="360"/>
      </w:pPr>
      <w:rPr>
        <w:rFonts w:ascii="Symbol" w:hAnsi="Symbol" w:hint="default"/>
      </w:rPr>
    </w:lvl>
    <w:lvl w:ilvl="4" w:tplc="53704068" w:tentative="1">
      <w:start w:val="1"/>
      <w:numFmt w:val="bullet"/>
      <w:lvlText w:val="o"/>
      <w:lvlJc w:val="left"/>
      <w:pPr>
        <w:ind w:left="3600" w:hanging="360"/>
      </w:pPr>
      <w:rPr>
        <w:rFonts w:ascii="Courier New" w:hAnsi="Courier New" w:cs="Courier New" w:hint="default"/>
      </w:rPr>
    </w:lvl>
    <w:lvl w:ilvl="5" w:tplc="3636475C" w:tentative="1">
      <w:start w:val="1"/>
      <w:numFmt w:val="bullet"/>
      <w:lvlText w:val=""/>
      <w:lvlJc w:val="left"/>
      <w:pPr>
        <w:ind w:left="4320" w:hanging="360"/>
      </w:pPr>
      <w:rPr>
        <w:rFonts w:ascii="Wingdings" w:hAnsi="Wingdings" w:hint="default"/>
      </w:rPr>
    </w:lvl>
    <w:lvl w:ilvl="6" w:tplc="02D028D2" w:tentative="1">
      <w:start w:val="1"/>
      <w:numFmt w:val="bullet"/>
      <w:lvlText w:val=""/>
      <w:lvlJc w:val="left"/>
      <w:pPr>
        <w:ind w:left="5040" w:hanging="360"/>
      </w:pPr>
      <w:rPr>
        <w:rFonts w:ascii="Symbol" w:hAnsi="Symbol" w:hint="default"/>
      </w:rPr>
    </w:lvl>
    <w:lvl w:ilvl="7" w:tplc="7B18C9DA" w:tentative="1">
      <w:start w:val="1"/>
      <w:numFmt w:val="bullet"/>
      <w:lvlText w:val="o"/>
      <w:lvlJc w:val="left"/>
      <w:pPr>
        <w:ind w:left="5760" w:hanging="360"/>
      </w:pPr>
      <w:rPr>
        <w:rFonts w:ascii="Courier New" w:hAnsi="Courier New" w:cs="Courier New" w:hint="default"/>
      </w:rPr>
    </w:lvl>
    <w:lvl w:ilvl="8" w:tplc="6660EC9E"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B22A819C">
      <w:start w:val="1"/>
      <w:numFmt w:val="decimal"/>
      <w:lvlText w:val="%1."/>
      <w:lvlJc w:val="left"/>
      <w:pPr>
        <w:tabs>
          <w:tab w:val="num" w:pos="930"/>
        </w:tabs>
        <w:ind w:left="930" w:hanging="570"/>
      </w:pPr>
      <w:rPr>
        <w:rFonts w:hint="default"/>
      </w:rPr>
    </w:lvl>
    <w:lvl w:ilvl="1" w:tplc="D6D2B128">
      <w:start w:val="5"/>
      <w:numFmt w:val="decimal"/>
      <w:lvlText w:val="%2"/>
      <w:lvlJc w:val="left"/>
      <w:pPr>
        <w:tabs>
          <w:tab w:val="num" w:pos="1650"/>
        </w:tabs>
        <w:ind w:left="1650" w:hanging="570"/>
      </w:pPr>
      <w:rPr>
        <w:rFonts w:hint="default"/>
      </w:rPr>
    </w:lvl>
    <w:lvl w:ilvl="2" w:tplc="D00E2354" w:tentative="1">
      <w:start w:val="1"/>
      <w:numFmt w:val="lowerRoman"/>
      <w:lvlText w:val="%3."/>
      <w:lvlJc w:val="right"/>
      <w:pPr>
        <w:tabs>
          <w:tab w:val="num" w:pos="2160"/>
        </w:tabs>
        <w:ind w:left="2160" w:hanging="180"/>
      </w:pPr>
    </w:lvl>
    <w:lvl w:ilvl="3" w:tplc="99C82BF0" w:tentative="1">
      <w:start w:val="1"/>
      <w:numFmt w:val="decimal"/>
      <w:lvlText w:val="%4."/>
      <w:lvlJc w:val="left"/>
      <w:pPr>
        <w:tabs>
          <w:tab w:val="num" w:pos="2880"/>
        </w:tabs>
        <w:ind w:left="2880" w:hanging="360"/>
      </w:pPr>
    </w:lvl>
    <w:lvl w:ilvl="4" w:tplc="224059B8" w:tentative="1">
      <w:start w:val="1"/>
      <w:numFmt w:val="lowerLetter"/>
      <w:lvlText w:val="%5."/>
      <w:lvlJc w:val="left"/>
      <w:pPr>
        <w:tabs>
          <w:tab w:val="num" w:pos="3600"/>
        </w:tabs>
        <w:ind w:left="3600" w:hanging="360"/>
      </w:pPr>
    </w:lvl>
    <w:lvl w:ilvl="5" w:tplc="4C3ACC6C" w:tentative="1">
      <w:start w:val="1"/>
      <w:numFmt w:val="lowerRoman"/>
      <w:lvlText w:val="%6."/>
      <w:lvlJc w:val="right"/>
      <w:pPr>
        <w:tabs>
          <w:tab w:val="num" w:pos="4320"/>
        </w:tabs>
        <w:ind w:left="4320" w:hanging="180"/>
      </w:pPr>
    </w:lvl>
    <w:lvl w:ilvl="6" w:tplc="DAFEDB3E" w:tentative="1">
      <w:start w:val="1"/>
      <w:numFmt w:val="decimal"/>
      <w:lvlText w:val="%7."/>
      <w:lvlJc w:val="left"/>
      <w:pPr>
        <w:tabs>
          <w:tab w:val="num" w:pos="5040"/>
        </w:tabs>
        <w:ind w:left="5040" w:hanging="360"/>
      </w:pPr>
    </w:lvl>
    <w:lvl w:ilvl="7" w:tplc="8BA233C2" w:tentative="1">
      <w:start w:val="1"/>
      <w:numFmt w:val="lowerLetter"/>
      <w:lvlText w:val="%8."/>
      <w:lvlJc w:val="left"/>
      <w:pPr>
        <w:tabs>
          <w:tab w:val="num" w:pos="5760"/>
        </w:tabs>
        <w:ind w:left="5760" w:hanging="360"/>
      </w:pPr>
    </w:lvl>
    <w:lvl w:ilvl="8" w:tplc="269474B2"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25487D48">
      <w:start w:val="1"/>
      <w:numFmt w:val="bullet"/>
      <w:lvlText w:val=""/>
      <w:lvlJc w:val="left"/>
      <w:pPr>
        <w:tabs>
          <w:tab w:val="num" w:pos="278"/>
        </w:tabs>
        <w:ind w:left="278" w:hanging="360"/>
      </w:pPr>
      <w:rPr>
        <w:rFonts w:ascii="Symbol" w:hAnsi="Symbol" w:hint="default"/>
      </w:rPr>
    </w:lvl>
    <w:lvl w:ilvl="1" w:tplc="CD165606" w:tentative="1">
      <w:start w:val="1"/>
      <w:numFmt w:val="bullet"/>
      <w:lvlText w:val="o"/>
      <w:lvlJc w:val="left"/>
      <w:pPr>
        <w:tabs>
          <w:tab w:val="num" w:pos="1440"/>
        </w:tabs>
        <w:ind w:left="1440" w:hanging="360"/>
      </w:pPr>
      <w:rPr>
        <w:rFonts w:ascii="Courier New" w:hAnsi="Courier New" w:hint="default"/>
      </w:rPr>
    </w:lvl>
    <w:lvl w:ilvl="2" w:tplc="AAC4960A" w:tentative="1">
      <w:start w:val="1"/>
      <w:numFmt w:val="bullet"/>
      <w:lvlText w:val=""/>
      <w:lvlJc w:val="left"/>
      <w:pPr>
        <w:tabs>
          <w:tab w:val="num" w:pos="2160"/>
        </w:tabs>
        <w:ind w:left="2160" w:hanging="360"/>
      </w:pPr>
      <w:rPr>
        <w:rFonts w:ascii="Wingdings" w:hAnsi="Wingdings" w:hint="default"/>
      </w:rPr>
    </w:lvl>
    <w:lvl w:ilvl="3" w:tplc="8048BB96" w:tentative="1">
      <w:start w:val="1"/>
      <w:numFmt w:val="bullet"/>
      <w:lvlText w:val=""/>
      <w:lvlJc w:val="left"/>
      <w:pPr>
        <w:tabs>
          <w:tab w:val="num" w:pos="2880"/>
        </w:tabs>
        <w:ind w:left="2880" w:hanging="360"/>
      </w:pPr>
      <w:rPr>
        <w:rFonts w:ascii="Symbol" w:hAnsi="Symbol" w:hint="default"/>
      </w:rPr>
    </w:lvl>
    <w:lvl w:ilvl="4" w:tplc="2402D440" w:tentative="1">
      <w:start w:val="1"/>
      <w:numFmt w:val="bullet"/>
      <w:lvlText w:val="o"/>
      <w:lvlJc w:val="left"/>
      <w:pPr>
        <w:tabs>
          <w:tab w:val="num" w:pos="3600"/>
        </w:tabs>
        <w:ind w:left="3600" w:hanging="360"/>
      </w:pPr>
      <w:rPr>
        <w:rFonts w:ascii="Courier New" w:hAnsi="Courier New" w:hint="default"/>
      </w:rPr>
    </w:lvl>
    <w:lvl w:ilvl="5" w:tplc="11869F9A" w:tentative="1">
      <w:start w:val="1"/>
      <w:numFmt w:val="bullet"/>
      <w:lvlText w:val=""/>
      <w:lvlJc w:val="left"/>
      <w:pPr>
        <w:tabs>
          <w:tab w:val="num" w:pos="4320"/>
        </w:tabs>
        <w:ind w:left="4320" w:hanging="360"/>
      </w:pPr>
      <w:rPr>
        <w:rFonts w:ascii="Wingdings" w:hAnsi="Wingdings" w:hint="default"/>
      </w:rPr>
    </w:lvl>
    <w:lvl w:ilvl="6" w:tplc="3E42EB74" w:tentative="1">
      <w:start w:val="1"/>
      <w:numFmt w:val="bullet"/>
      <w:lvlText w:val=""/>
      <w:lvlJc w:val="left"/>
      <w:pPr>
        <w:tabs>
          <w:tab w:val="num" w:pos="5040"/>
        </w:tabs>
        <w:ind w:left="5040" w:hanging="360"/>
      </w:pPr>
      <w:rPr>
        <w:rFonts w:ascii="Symbol" w:hAnsi="Symbol" w:hint="default"/>
      </w:rPr>
    </w:lvl>
    <w:lvl w:ilvl="7" w:tplc="86E8D6A8" w:tentative="1">
      <w:start w:val="1"/>
      <w:numFmt w:val="bullet"/>
      <w:lvlText w:val="o"/>
      <w:lvlJc w:val="left"/>
      <w:pPr>
        <w:tabs>
          <w:tab w:val="num" w:pos="5760"/>
        </w:tabs>
        <w:ind w:left="5760" w:hanging="360"/>
      </w:pPr>
      <w:rPr>
        <w:rFonts w:ascii="Courier New" w:hAnsi="Courier New" w:hint="default"/>
      </w:rPr>
    </w:lvl>
    <w:lvl w:ilvl="8" w:tplc="6D68B77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5663340">
      <w:start w:val="5"/>
      <w:numFmt w:val="upperLetter"/>
      <w:lvlText w:val="%1."/>
      <w:lvlJc w:val="left"/>
      <w:pPr>
        <w:tabs>
          <w:tab w:val="num" w:pos="720"/>
        </w:tabs>
        <w:ind w:left="720" w:hanging="360"/>
      </w:pPr>
      <w:rPr>
        <w:rFonts w:hint="default"/>
      </w:rPr>
    </w:lvl>
    <w:lvl w:ilvl="1" w:tplc="A07E80AA" w:tentative="1">
      <w:start w:val="1"/>
      <w:numFmt w:val="lowerLetter"/>
      <w:lvlText w:val="%2."/>
      <w:lvlJc w:val="left"/>
      <w:pPr>
        <w:tabs>
          <w:tab w:val="num" w:pos="1440"/>
        </w:tabs>
        <w:ind w:left="1440" w:hanging="360"/>
      </w:pPr>
    </w:lvl>
    <w:lvl w:ilvl="2" w:tplc="8A009A34" w:tentative="1">
      <w:start w:val="1"/>
      <w:numFmt w:val="lowerRoman"/>
      <w:lvlText w:val="%3."/>
      <w:lvlJc w:val="right"/>
      <w:pPr>
        <w:tabs>
          <w:tab w:val="num" w:pos="2160"/>
        </w:tabs>
        <w:ind w:left="2160" w:hanging="180"/>
      </w:pPr>
    </w:lvl>
    <w:lvl w:ilvl="3" w:tplc="46C0C676" w:tentative="1">
      <w:start w:val="1"/>
      <w:numFmt w:val="decimal"/>
      <w:lvlText w:val="%4."/>
      <w:lvlJc w:val="left"/>
      <w:pPr>
        <w:tabs>
          <w:tab w:val="num" w:pos="2880"/>
        </w:tabs>
        <w:ind w:left="2880" w:hanging="360"/>
      </w:pPr>
    </w:lvl>
    <w:lvl w:ilvl="4" w:tplc="3D1E3656" w:tentative="1">
      <w:start w:val="1"/>
      <w:numFmt w:val="lowerLetter"/>
      <w:lvlText w:val="%5."/>
      <w:lvlJc w:val="left"/>
      <w:pPr>
        <w:tabs>
          <w:tab w:val="num" w:pos="3600"/>
        </w:tabs>
        <w:ind w:left="3600" w:hanging="360"/>
      </w:pPr>
    </w:lvl>
    <w:lvl w:ilvl="5" w:tplc="DFCAF178" w:tentative="1">
      <w:start w:val="1"/>
      <w:numFmt w:val="lowerRoman"/>
      <w:lvlText w:val="%6."/>
      <w:lvlJc w:val="right"/>
      <w:pPr>
        <w:tabs>
          <w:tab w:val="num" w:pos="4320"/>
        </w:tabs>
        <w:ind w:left="4320" w:hanging="180"/>
      </w:pPr>
    </w:lvl>
    <w:lvl w:ilvl="6" w:tplc="224E6A7A" w:tentative="1">
      <w:start w:val="1"/>
      <w:numFmt w:val="decimal"/>
      <w:lvlText w:val="%7."/>
      <w:lvlJc w:val="left"/>
      <w:pPr>
        <w:tabs>
          <w:tab w:val="num" w:pos="5040"/>
        </w:tabs>
        <w:ind w:left="5040" w:hanging="360"/>
      </w:pPr>
    </w:lvl>
    <w:lvl w:ilvl="7" w:tplc="3834949C" w:tentative="1">
      <w:start w:val="1"/>
      <w:numFmt w:val="lowerLetter"/>
      <w:lvlText w:val="%8."/>
      <w:lvlJc w:val="left"/>
      <w:pPr>
        <w:tabs>
          <w:tab w:val="num" w:pos="5760"/>
        </w:tabs>
        <w:ind w:left="5760" w:hanging="360"/>
      </w:pPr>
    </w:lvl>
    <w:lvl w:ilvl="8" w:tplc="BDBEA9E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533A5ED2">
      <w:start w:val="1"/>
      <w:numFmt w:val="bullet"/>
      <w:lvlText w:val=""/>
      <w:lvlJc w:val="left"/>
      <w:pPr>
        <w:tabs>
          <w:tab w:val="num" w:pos="776"/>
        </w:tabs>
        <w:ind w:left="776" w:hanging="360"/>
      </w:pPr>
      <w:rPr>
        <w:rFonts w:ascii="Symbol" w:hAnsi="Symbol" w:hint="default"/>
      </w:rPr>
    </w:lvl>
    <w:lvl w:ilvl="1" w:tplc="05980C2E" w:tentative="1">
      <w:start w:val="1"/>
      <w:numFmt w:val="bullet"/>
      <w:lvlText w:val="o"/>
      <w:lvlJc w:val="left"/>
      <w:pPr>
        <w:tabs>
          <w:tab w:val="num" w:pos="1496"/>
        </w:tabs>
        <w:ind w:left="1496" w:hanging="360"/>
      </w:pPr>
      <w:rPr>
        <w:rFonts w:ascii="Courier New" w:hAnsi="Courier New" w:hint="default"/>
      </w:rPr>
    </w:lvl>
    <w:lvl w:ilvl="2" w:tplc="8C1EED42" w:tentative="1">
      <w:start w:val="1"/>
      <w:numFmt w:val="bullet"/>
      <w:lvlText w:val=""/>
      <w:lvlJc w:val="left"/>
      <w:pPr>
        <w:tabs>
          <w:tab w:val="num" w:pos="2216"/>
        </w:tabs>
        <w:ind w:left="2216" w:hanging="360"/>
      </w:pPr>
      <w:rPr>
        <w:rFonts w:ascii="Wingdings" w:hAnsi="Wingdings" w:hint="default"/>
      </w:rPr>
    </w:lvl>
    <w:lvl w:ilvl="3" w:tplc="7CF42DDC" w:tentative="1">
      <w:start w:val="1"/>
      <w:numFmt w:val="bullet"/>
      <w:lvlText w:val=""/>
      <w:lvlJc w:val="left"/>
      <w:pPr>
        <w:tabs>
          <w:tab w:val="num" w:pos="2936"/>
        </w:tabs>
        <w:ind w:left="2936" w:hanging="360"/>
      </w:pPr>
      <w:rPr>
        <w:rFonts w:ascii="Symbol" w:hAnsi="Symbol" w:hint="default"/>
      </w:rPr>
    </w:lvl>
    <w:lvl w:ilvl="4" w:tplc="D7B271F6" w:tentative="1">
      <w:start w:val="1"/>
      <w:numFmt w:val="bullet"/>
      <w:lvlText w:val="o"/>
      <w:lvlJc w:val="left"/>
      <w:pPr>
        <w:tabs>
          <w:tab w:val="num" w:pos="3656"/>
        </w:tabs>
        <w:ind w:left="3656" w:hanging="360"/>
      </w:pPr>
      <w:rPr>
        <w:rFonts w:ascii="Courier New" w:hAnsi="Courier New" w:hint="default"/>
      </w:rPr>
    </w:lvl>
    <w:lvl w:ilvl="5" w:tplc="6CE62FE2" w:tentative="1">
      <w:start w:val="1"/>
      <w:numFmt w:val="bullet"/>
      <w:lvlText w:val=""/>
      <w:lvlJc w:val="left"/>
      <w:pPr>
        <w:tabs>
          <w:tab w:val="num" w:pos="4376"/>
        </w:tabs>
        <w:ind w:left="4376" w:hanging="360"/>
      </w:pPr>
      <w:rPr>
        <w:rFonts w:ascii="Wingdings" w:hAnsi="Wingdings" w:hint="default"/>
      </w:rPr>
    </w:lvl>
    <w:lvl w:ilvl="6" w:tplc="6A02528C" w:tentative="1">
      <w:start w:val="1"/>
      <w:numFmt w:val="bullet"/>
      <w:lvlText w:val=""/>
      <w:lvlJc w:val="left"/>
      <w:pPr>
        <w:tabs>
          <w:tab w:val="num" w:pos="5096"/>
        </w:tabs>
        <w:ind w:left="5096" w:hanging="360"/>
      </w:pPr>
      <w:rPr>
        <w:rFonts w:ascii="Symbol" w:hAnsi="Symbol" w:hint="default"/>
      </w:rPr>
    </w:lvl>
    <w:lvl w:ilvl="7" w:tplc="3E5CAD6E" w:tentative="1">
      <w:start w:val="1"/>
      <w:numFmt w:val="bullet"/>
      <w:lvlText w:val="o"/>
      <w:lvlJc w:val="left"/>
      <w:pPr>
        <w:tabs>
          <w:tab w:val="num" w:pos="5816"/>
        </w:tabs>
        <w:ind w:left="5816" w:hanging="360"/>
      </w:pPr>
      <w:rPr>
        <w:rFonts w:ascii="Courier New" w:hAnsi="Courier New" w:hint="default"/>
      </w:rPr>
    </w:lvl>
    <w:lvl w:ilvl="8" w:tplc="EF0E8A16"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35CE785E">
      <w:start w:val="1"/>
      <w:numFmt w:val="bullet"/>
      <w:lvlText w:val=""/>
      <w:lvlJc w:val="left"/>
      <w:pPr>
        <w:tabs>
          <w:tab w:val="num" w:pos="278"/>
        </w:tabs>
        <w:ind w:left="278" w:hanging="360"/>
      </w:pPr>
      <w:rPr>
        <w:rFonts w:ascii="Symbol" w:hAnsi="Symbol" w:hint="default"/>
      </w:rPr>
    </w:lvl>
    <w:lvl w:ilvl="1" w:tplc="0F8A94CE" w:tentative="1">
      <w:start w:val="1"/>
      <w:numFmt w:val="bullet"/>
      <w:lvlText w:val="o"/>
      <w:lvlJc w:val="left"/>
      <w:pPr>
        <w:tabs>
          <w:tab w:val="num" w:pos="1440"/>
        </w:tabs>
        <w:ind w:left="1440" w:hanging="360"/>
      </w:pPr>
      <w:rPr>
        <w:rFonts w:ascii="Courier New" w:hAnsi="Courier New" w:hint="default"/>
      </w:rPr>
    </w:lvl>
    <w:lvl w:ilvl="2" w:tplc="37E4719E" w:tentative="1">
      <w:start w:val="1"/>
      <w:numFmt w:val="bullet"/>
      <w:lvlText w:val=""/>
      <w:lvlJc w:val="left"/>
      <w:pPr>
        <w:tabs>
          <w:tab w:val="num" w:pos="2160"/>
        </w:tabs>
        <w:ind w:left="2160" w:hanging="360"/>
      </w:pPr>
      <w:rPr>
        <w:rFonts w:ascii="Wingdings" w:hAnsi="Wingdings" w:hint="default"/>
      </w:rPr>
    </w:lvl>
    <w:lvl w:ilvl="3" w:tplc="33D85D88" w:tentative="1">
      <w:start w:val="1"/>
      <w:numFmt w:val="bullet"/>
      <w:lvlText w:val=""/>
      <w:lvlJc w:val="left"/>
      <w:pPr>
        <w:tabs>
          <w:tab w:val="num" w:pos="2880"/>
        </w:tabs>
        <w:ind w:left="2880" w:hanging="360"/>
      </w:pPr>
      <w:rPr>
        <w:rFonts w:ascii="Symbol" w:hAnsi="Symbol" w:hint="default"/>
      </w:rPr>
    </w:lvl>
    <w:lvl w:ilvl="4" w:tplc="C42ECEB4" w:tentative="1">
      <w:start w:val="1"/>
      <w:numFmt w:val="bullet"/>
      <w:lvlText w:val="o"/>
      <w:lvlJc w:val="left"/>
      <w:pPr>
        <w:tabs>
          <w:tab w:val="num" w:pos="3600"/>
        </w:tabs>
        <w:ind w:left="3600" w:hanging="360"/>
      </w:pPr>
      <w:rPr>
        <w:rFonts w:ascii="Courier New" w:hAnsi="Courier New" w:hint="default"/>
      </w:rPr>
    </w:lvl>
    <w:lvl w:ilvl="5" w:tplc="779C2842" w:tentative="1">
      <w:start w:val="1"/>
      <w:numFmt w:val="bullet"/>
      <w:lvlText w:val=""/>
      <w:lvlJc w:val="left"/>
      <w:pPr>
        <w:tabs>
          <w:tab w:val="num" w:pos="4320"/>
        </w:tabs>
        <w:ind w:left="4320" w:hanging="360"/>
      </w:pPr>
      <w:rPr>
        <w:rFonts w:ascii="Wingdings" w:hAnsi="Wingdings" w:hint="default"/>
      </w:rPr>
    </w:lvl>
    <w:lvl w:ilvl="6" w:tplc="DFBAA546" w:tentative="1">
      <w:start w:val="1"/>
      <w:numFmt w:val="bullet"/>
      <w:lvlText w:val=""/>
      <w:lvlJc w:val="left"/>
      <w:pPr>
        <w:tabs>
          <w:tab w:val="num" w:pos="5040"/>
        </w:tabs>
        <w:ind w:left="5040" w:hanging="360"/>
      </w:pPr>
      <w:rPr>
        <w:rFonts w:ascii="Symbol" w:hAnsi="Symbol" w:hint="default"/>
      </w:rPr>
    </w:lvl>
    <w:lvl w:ilvl="7" w:tplc="FA8421DE" w:tentative="1">
      <w:start w:val="1"/>
      <w:numFmt w:val="bullet"/>
      <w:lvlText w:val="o"/>
      <w:lvlJc w:val="left"/>
      <w:pPr>
        <w:tabs>
          <w:tab w:val="num" w:pos="5760"/>
        </w:tabs>
        <w:ind w:left="5760" w:hanging="360"/>
      </w:pPr>
      <w:rPr>
        <w:rFonts w:ascii="Courier New" w:hAnsi="Courier New" w:hint="default"/>
      </w:rPr>
    </w:lvl>
    <w:lvl w:ilvl="8" w:tplc="9BA6A36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249A8F3C">
      <w:start w:val="1"/>
      <w:numFmt w:val="bullet"/>
      <w:lvlText w:val=""/>
      <w:lvlJc w:val="left"/>
      <w:pPr>
        <w:tabs>
          <w:tab w:val="num" w:pos="278"/>
        </w:tabs>
        <w:ind w:left="278" w:hanging="360"/>
      </w:pPr>
      <w:rPr>
        <w:rFonts w:ascii="Symbol" w:hAnsi="Symbol" w:hint="default"/>
      </w:rPr>
    </w:lvl>
    <w:lvl w:ilvl="1" w:tplc="997CB9CC" w:tentative="1">
      <w:start w:val="1"/>
      <w:numFmt w:val="bullet"/>
      <w:lvlText w:val="o"/>
      <w:lvlJc w:val="left"/>
      <w:pPr>
        <w:tabs>
          <w:tab w:val="num" w:pos="1440"/>
        </w:tabs>
        <w:ind w:left="1440" w:hanging="360"/>
      </w:pPr>
      <w:rPr>
        <w:rFonts w:ascii="Courier New" w:hAnsi="Courier New" w:hint="default"/>
      </w:rPr>
    </w:lvl>
    <w:lvl w:ilvl="2" w:tplc="4D98307E" w:tentative="1">
      <w:start w:val="1"/>
      <w:numFmt w:val="bullet"/>
      <w:lvlText w:val=""/>
      <w:lvlJc w:val="left"/>
      <w:pPr>
        <w:tabs>
          <w:tab w:val="num" w:pos="2160"/>
        </w:tabs>
        <w:ind w:left="2160" w:hanging="360"/>
      </w:pPr>
      <w:rPr>
        <w:rFonts w:ascii="Wingdings" w:hAnsi="Wingdings" w:hint="default"/>
      </w:rPr>
    </w:lvl>
    <w:lvl w:ilvl="3" w:tplc="CDF02E80" w:tentative="1">
      <w:start w:val="1"/>
      <w:numFmt w:val="bullet"/>
      <w:lvlText w:val=""/>
      <w:lvlJc w:val="left"/>
      <w:pPr>
        <w:tabs>
          <w:tab w:val="num" w:pos="2880"/>
        </w:tabs>
        <w:ind w:left="2880" w:hanging="360"/>
      </w:pPr>
      <w:rPr>
        <w:rFonts w:ascii="Symbol" w:hAnsi="Symbol" w:hint="default"/>
      </w:rPr>
    </w:lvl>
    <w:lvl w:ilvl="4" w:tplc="634E03B8" w:tentative="1">
      <w:start w:val="1"/>
      <w:numFmt w:val="bullet"/>
      <w:lvlText w:val="o"/>
      <w:lvlJc w:val="left"/>
      <w:pPr>
        <w:tabs>
          <w:tab w:val="num" w:pos="3600"/>
        </w:tabs>
        <w:ind w:left="3600" w:hanging="360"/>
      </w:pPr>
      <w:rPr>
        <w:rFonts w:ascii="Courier New" w:hAnsi="Courier New" w:hint="default"/>
      </w:rPr>
    </w:lvl>
    <w:lvl w:ilvl="5" w:tplc="076624E0" w:tentative="1">
      <w:start w:val="1"/>
      <w:numFmt w:val="bullet"/>
      <w:lvlText w:val=""/>
      <w:lvlJc w:val="left"/>
      <w:pPr>
        <w:tabs>
          <w:tab w:val="num" w:pos="4320"/>
        </w:tabs>
        <w:ind w:left="4320" w:hanging="360"/>
      </w:pPr>
      <w:rPr>
        <w:rFonts w:ascii="Wingdings" w:hAnsi="Wingdings" w:hint="default"/>
      </w:rPr>
    </w:lvl>
    <w:lvl w:ilvl="6" w:tplc="F71E03D2" w:tentative="1">
      <w:start w:val="1"/>
      <w:numFmt w:val="bullet"/>
      <w:lvlText w:val=""/>
      <w:lvlJc w:val="left"/>
      <w:pPr>
        <w:tabs>
          <w:tab w:val="num" w:pos="5040"/>
        </w:tabs>
        <w:ind w:left="5040" w:hanging="360"/>
      </w:pPr>
      <w:rPr>
        <w:rFonts w:ascii="Symbol" w:hAnsi="Symbol" w:hint="default"/>
      </w:rPr>
    </w:lvl>
    <w:lvl w:ilvl="7" w:tplc="E0C2F580" w:tentative="1">
      <w:start w:val="1"/>
      <w:numFmt w:val="bullet"/>
      <w:lvlText w:val="o"/>
      <w:lvlJc w:val="left"/>
      <w:pPr>
        <w:tabs>
          <w:tab w:val="num" w:pos="5760"/>
        </w:tabs>
        <w:ind w:left="5760" w:hanging="360"/>
      </w:pPr>
      <w:rPr>
        <w:rFonts w:ascii="Courier New" w:hAnsi="Courier New" w:hint="default"/>
      </w:rPr>
    </w:lvl>
    <w:lvl w:ilvl="8" w:tplc="B0145F1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3DC2D080">
      <w:start w:val="1"/>
      <w:numFmt w:val="decimal"/>
      <w:lvlText w:val="%1."/>
      <w:lvlJc w:val="left"/>
      <w:pPr>
        <w:tabs>
          <w:tab w:val="num" w:pos="720"/>
        </w:tabs>
        <w:ind w:left="720" w:hanging="360"/>
      </w:pPr>
    </w:lvl>
    <w:lvl w:ilvl="1" w:tplc="6D9456E0" w:tentative="1">
      <w:start w:val="1"/>
      <w:numFmt w:val="lowerLetter"/>
      <w:lvlText w:val="%2."/>
      <w:lvlJc w:val="left"/>
      <w:pPr>
        <w:tabs>
          <w:tab w:val="num" w:pos="1440"/>
        </w:tabs>
        <w:ind w:left="1440" w:hanging="360"/>
      </w:pPr>
    </w:lvl>
    <w:lvl w:ilvl="2" w:tplc="42E4A110" w:tentative="1">
      <w:start w:val="1"/>
      <w:numFmt w:val="lowerRoman"/>
      <w:lvlText w:val="%3."/>
      <w:lvlJc w:val="right"/>
      <w:pPr>
        <w:tabs>
          <w:tab w:val="num" w:pos="2160"/>
        </w:tabs>
        <w:ind w:left="2160" w:hanging="180"/>
      </w:pPr>
    </w:lvl>
    <w:lvl w:ilvl="3" w:tplc="648CE6E0" w:tentative="1">
      <w:start w:val="1"/>
      <w:numFmt w:val="decimal"/>
      <w:lvlText w:val="%4."/>
      <w:lvlJc w:val="left"/>
      <w:pPr>
        <w:tabs>
          <w:tab w:val="num" w:pos="2880"/>
        </w:tabs>
        <w:ind w:left="2880" w:hanging="360"/>
      </w:pPr>
    </w:lvl>
    <w:lvl w:ilvl="4" w:tplc="DF869932" w:tentative="1">
      <w:start w:val="1"/>
      <w:numFmt w:val="lowerLetter"/>
      <w:lvlText w:val="%5."/>
      <w:lvlJc w:val="left"/>
      <w:pPr>
        <w:tabs>
          <w:tab w:val="num" w:pos="3600"/>
        </w:tabs>
        <w:ind w:left="3600" w:hanging="360"/>
      </w:pPr>
    </w:lvl>
    <w:lvl w:ilvl="5" w:tplc="9C12CBB0" w:tentative="1">
      <w:start w:val="1"/>
      <w:numFmt w:val="lowerRoman"/>
      <w:lvlText w:val="%6."/>
      <w:lvlJc w:val="right"/>
      <w:pPr>
        <w:tabs>
          <w:tab w:val="num" w:pos="4320"/>
        </w:tabs>
        <w:ind w:left="4320" w:hanging="180"/>
      </w:pPr>
    </w:lvl>
    <w:lvl w:ilvl="6" w:tplc="A5986634" w:tentative="1">
      <w:start w:val="1"/>
      <w:numFmt w:val="decimal"/>
      <w:lvlText w:val="%7."/>
      <w:lvlJc w:val="left"/>
      <w:pPr>
        <w:tabs>
          <w:tab w:val="num" w:pos="5040"/>
        </w:tabs>
        <w:ind w:left="5040" w:hanging="360"/>
      </w:pPr>
    </w:lvl>
    <w:lvl w:ilvl="7" w:tplc="2FDA0F30" w:tentative="1">
      <w:start w:val="1"/>
      <w:numFmt w:val="lowerLetter"/>
      <w:lvlText w:val="%8."/>
      <w:lvlJc w:val="left"/>
      <w:pPr>
        <w:tabs>
          <w:tab w:val="num" w:pos="5760"/>
        </w:tabs>
        <w:ind w:left="5760" w:hanging="360"/>
      </w:pPr>
    </w:lvl>
    <w:lvl w:ilvl="8" w:tplc="FEB638FE"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F67C8A84">
      <w:start w:val="4"/>
      <w:numFmt w:val="upperLetter"/>
      <w:lvlText w:val="%1."/>
      <w:lvlJc w:val="left"/>
      <w:pPr>
        <w:tabs>
          <w:tab w:val="num" w:pos="930"/>
        </w:tabs>
        <w:ind w:left="930" w:hanging="570"/>
      </w:pPr>
      <w:rPr>
        <w:rFonts w:hint="default"/>
      </w:rPr>
    </w:lvl>
    <w:lvl w:ilvl="1" w:tplc="7B086D54" w:tentative="1">
      <w:start w:val="1"/>
      <w:numFmt w:val="lowerLetter"/>
      <w:lvlText w:val="%2."/>
      <w:lvlJc w:val="left"/>
      <w:pPr>
        <w:tabs>
          <w:tab w:val="num" w:pos="1440"/>
        </w:tabs>
        <w:ind w:left="1440" w:hanging="360"/>
      </w:pPr>
    </w:lvl>
    <w:lvl w:ilvl="2" w:tplc="B0A42952" w:tentative="1">
      <w:start w:val="1"/>
      <w:numFmt w:val="lowerRoman"/>
      <w:lvlText w:val="%3."/>
      <w:lvlJc w:val="right"/>
      <w:pPr>
        <w:tabs>
          <w:tab w:val="num" w:pos="2160"/>
        </w:tabs>
        <w:ind w:left="2160" w:hanging="180"/>
      </w:pPr>
    </w:lvl>
    <w:lvl w:ilvl="3" w:tplc="9454D94E" w:tentative="1">
      <w:start w:val="1"/>
      <w:numFmt w:val="decimal"/>
      <w:lvlText w:val="%4."/>
      <w:lvlJc w:val="left"/>
      <w:pPr>
        <w:tabs>
          <w:tab w:val="num" w:pos="2880"/>
        </w:tabs>
        <w:ind w:left="2880" w:hanging="360"/>
      </w:pPr>
    </w:lvl>
    <w:lvl w:ilvl="4" w:tplc="40789E8E" w:tentative="1">
      <w:start w:val="1"/>
      <w:numFmt w:val="lowerLetter"/>
      <w:lvlText w:val="%5."/>
      <w:lvlJc w:val="left"/>
      <w:pPr>
        <w:tabs>
          <w:tab w:val="num" w:pos="3600"/>
        </w:tabs>
        <w:ind w:left="3600" w:hanging="360"/>
      </w:pPr>
    </w:lvl>
    <w:lvl w:ilvl="5" w:tplc="38846C42" w:tentative="1">
      <w:start w:val="1"/>
      <w:numFmt w:val="lowerRoman"/>
      <w:lvlText w:val="%6."/>
      <w:lvlJc w:val="right"/>
      <w:pPr>
        <w:tabs>
          <w:tab w:val="num" w:pos="4320"/>
        </w:tabs>
        <w:ind w:left="4320" w:hanging="180"/>
      </w:pPr>
    </w:lvl>
    <w:lvl w:ilvl="6" w:tplc="ACDAC752" w:tentative="1">
      <w:start w:val="1"/>
      <w:numFmt w:val="decimal"/>
      <w:lvlText w:val="%7."/>
      <w:lvlJc w:val="left"/>
      <w:pPr>
        <w:tabs>
          <w:tab w:val="num" w:pos="5040"/>
        </w:tabs>
        <w:ind w:left="5040" w:hanging="360"/>
      </w:pPr>
    </w:lvl>
    <w:lvl w:ilvl="7" w:tplc="28B2A5D8" w:tentative="1">
      <w:start w:val="1"/>
      <w:numFmt w:val="lowerLetter"/>
      <w:lvlText w:val="%8."/>
      <w:lvlJc w:val="left"/>
      <w:pPr>
        <w:tabs>
          <w:tab w:val="num" w:pos="5760"/>
        </w:tabs>
        <w:ind w:left="5760" w:hanging="360"/>
      </w:pPr>
    </w:lvl>
    <w:lvl w:ilvl="8" w:tplc="02DAB3B0"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E8A6E37E">
      <w:start w:val="1"/>
      <w:numFmt w:val="bullet"/>
      <w:lvlText w:val=""/>
      <w:lvlJc w:val="left"/>
      <w:pPr>
        <w:tabs>
          <w:tab w:val="num" w:pos="278"/>
        </w:tabs>
        <w:ind w:left="278" w:hanging="360"/>
      </w:pPr>
      <w:rPr>
        <w:rFonts w:ascii="Symbol" w:hAnsi="Symbol" w:hint="default"/>
      </w:rPr>
    </w:lvl>
    <w:lvl w:ilvl="1" w:tplc="0450EB84">
      <w:start w:val="1"/>
      <w:numFmt w:val="bullet"/>
      <w:lvlText w:val="o"/>
      <w:lvlJc w:val="left"/>
      <w:pPr>
        <w:tabs>
          <w:tab w:val="num" w:pos="1440"/>
        </w:tabs>
        <w:ind w:left="1440" w:hanging="360"/>
      </w:pPr>
      <w:rPr>
        <w:rFonts w:ascii="Courier New" w:hAnsi="Courier New" w:hint="default"/>
      </w:rPr>
    </w:lvl>
    <w:lvl w:ilvl="2" w:tplc="DCB22F4E" w:tentative="1">
      <w:start w:val="1"/>
      <w:numFmt w:val="bullet"/>
      <w:lvlText w:val=""/>
      <w:lvlJc w:val="left"/>
      <w:pPr>
        <w:tabs>
          <w:tab w:val="num" w:pos="2160"/>
        </w:tabs>
        <w:ind w:left="2160" w:hanging="360"/>
      </w:pPr>
      <w:rPr>
        <w:rFonts w:ascii="Wingdings" w:hAnsi="Wingdings" w:hint="default"/>
      </w:rPr>
    </w:lvl>
    <w:lvl w:ilvl="3" w:tplc="4D6CB2B2" w:tentative="1">
      <w:start w:val="1"/>
      <w:numFmt w:val="bullet"/>
      <w:lvlText w:val=""/>
      <w:lvlJc w:val="left"/>
      <w:pPr>
        <w:tabs>
          <w:tab w:val="num" w:pos="2880"/>
        </w:tabs>
        <w:ind w:left="2880" w:hanging="360"/>
      </w:pPr>
      <w:rPr>
        <w:rFonts w:ascii="Symbol" w:hAnsi="Symbol" w:hint="default"/>
      </w:rPr>
    </w:lvl>
    <w:lvl w:ilvl="4" w:tplc="EDD6E79A" w:tentative="1">
      <w:start w:val="1"/>
      <w:numFmt w:val="bullet"/>
      <w:lvlText w:val="o"/>
      <w:lvlJc w:val="left"/>
      <w:pPr>
        <w:tabs>
          <w:tab w:val="num" w:pos="3600"/>
        </w:tabs>
        <w:ind w:left="3600" w:hanging="360"/>
      </w:pPr>
      <w:rPr>
        <w:rFonts w:ascii="Courier New" w:hAnsi="Courier New" w:hint="default"/>
      </w:rPr>
    </w:lvl>
    <w:lvl w:ilvl="5" w:tplc="C22A514A" w:tentative="1">
      <w:start w:val="1"/>
      <w:numFmt w:val="bullet"/>
      <w:lvlText w:val=""/>
      <w:lvlJc w:val="left"/>
      <w:pPr>
        <w:tabs>
          <w:tab w:val="num" w:pos="4320"/>
        </w:tabs>
        <w:ind w:left="4320" w:hanging="360"/>
      </w:pPr>
      <w:rPr>
        <w:rFonts w:ascii="Wingdings" w:hAnsi="Wingdings" w:hint="default"/>
      </w:rPr>
    </w:lvl>
    <w:lvl w:ilvl="6" w:tplc="E262715C" w:tentative="1">
      <w:start w:val="1"/>
      <w:numFmt w:val="bullet"/>
      <w:lvlText w:val=""/>
      <w:lvlJc w:val="left"/>
      <w:pPr>
        <w:tabs>
          <w:tab w:val="num" w:pos="5040"/>
        </w:tabs>
        <w:ind w:left="5040" w:hanging="360"/>
      </w:pPr>
      <w:rPr>
        <w:rFonts w:ascii="Symbol" w:hAnsi="Symbol" w:hint="default"/>
      </w:rPr>
    </w:lvl>
    <w:lvl w:ilvl="7" w:tplc="376EDC78" w:tentative="1">
      <w:start w:val="1"/>
      <w:numFmt w:val="bullet"/>
      <w:lvlText w:val="o"/>
      <w:lvlJc w:val="left"/>
      <w:pPr>
        <w:tabs>
          <w:tab w:val="num" w:pos="5760"/>
        </w:tabs>
        <w:ind w:left="5760" w:hanging="360"/>
      </w:pPr>
      <w:rPr>
        <w:rFonts w:ascii="Courier New" w:hAnsi="Courier New" w:hint="default"/>
      </w:rPr>
    </w:lvl>
    <w:lvl w:ilvl="8" w:tplc="9ABE07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728F"/>
    <w:rsid w:val="00021B82"/>
    <w:rsid w:val="00024777"/>
    <w:rsid w:val="00024E21"/>
    <w:rsid w:val="00027100"/>
    <w:rsid w:val="00032580"/>
    <w:rsid w:val="00036C50"/>
    <w:rsid w:val="00042C59"/>
    <w:rsid w:val="0004307F"/>
    <w:rsid w:val="00051437"/>
    <w:rsid w:val="00052D2B"/>
    <w:rsid w:val="00054F55"/>
    <w:rsid w:val="00056239"/>
    <w:rsid w:val="000569A3"/>
    <w:rsid w:val="00057044"/>
    <w:rsid w:val="00060150"/>
    <w:rsid w:val="00062945"/>
    <w:rsid w:val="0007630A"/>
    <w:rsid w:val="00076749"/>
    <w:rsid w:val="000777B7"/>
    <w:rsid w:val="00080453"/>
    <w:rsid w:val="00080978"/>
    <w:rsid w:val="00080EEB"/>
    <w:rsid w:val="0008169A"/>
    <w:rsid w:val="00082200"/>
    <w:rsid w:val="000860CE"/>
    <w:rsid w:val="0009230C"/>
    <w:rsid w:val="00092877"/>
    <w:rsid w:val="00092A37"/>
    <w:rsid w:val="000938A6"/>
    <w:rsid w:val="00096E78"/>
    <w:rsid w:val="00097C1E"/>
    <w:rsid w:val="000A1DF5"/>
    <w:rsid w:val="000A2F98"/>
    <w:rsid w:val="000A57C6"/>
    <w:rsid w:val="000B309D"/>
    <w:rsid w:val="000B46FB"/>
    <w:rsid w:val="000B6F27"/>
    <w:rsid w:val="000B7873"/>
    <w:rsid w:val="000C02A1"/>
    <w:rsid w:val="000C1D4F"/>
    <w:rsid w:val="000C3ED7"/>
    <w:rsid w:val="000C55E6"/>
    <w:rsid w:val="000C687A"/>
    <w:rsid w:val="000C6EA2"/>
    <w:rsid w:val="000D512F"/>
    <w:rsid w:val="000D67D0"/>
    <w:rsid w:val="000E195C"/>
    <w:rsid w:val="000E2D58"/>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74"/>
    <w:rsid w:val="00140698"/>
    <w:rsid w:val="00140DF6"/>
    <w:rsid w:val="00141BDF"/>
    <w:rsid w:val="00143C11"/>
    <w:rsid w:val="00145C3F"/>
    <w:rsid w:val="00145D34"/>
    <w:rsid w:val="00146284"/>
    <w:rsid w:val="0014690F"/>
    <w:rsid w:val="001474CD"/>
    <w:rsid w:val="00147868"/>
    <w:rsid w:val="0015077E"/>
    <w:rsid w:val="0015098E"/>
    <w:rsid w:val="00156EDF"/>
    <w:rsid w:val="00164543"/>
    <w:rsid w:val="0016563B"/>
    <w:rsid w:val="001674D3"/>
    <w:rsid w:val="00172B3E"/>
    <w:rsid w:val="0017364B"/>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5606"/>
    <w:rsid w:val="0019600B"/>
    <w:rsid w:val="0019686E"/>
    <w:rsid w:val="001A0E2C"/>
    <w:rsid w:val="001A10ED"/>
    <w:rsid w:val="001A28C9"/>
    <w:rsid w:val="001A34BC"/>
    <w:rsid w:val="001A487A"/>
    <w:rsid w:val="001B1C77"/>
    <w:rsid w:val="001B26EB"/>
    <w:rsid w:val="001B6F4A"/>
    <w:rsid w:val="001C5288"/>
    <w:rsid w:val="001C5864"/>
    <w:rsid w:val="001C5B03"/>
    <w:rsid w:val="001C7A82"/>
    <w:rsid w:val="001D3259"/>
    <w:rsid w:val="001D3784"/>
    <w:rsid w:val="001D4CE4"/>
    <w:rsid w:val="001D6D96"/>
    <w:rsid w:val="001E5621"/>
    <w:rsid w:val="001F3239"/>
    <w:rsid w:val="001F3EF9"/>
    <w:rsid w:val="001F3FC8"/>
    <w:rsid w:val="001F473A"/>
    <w:rsid w:val="001F59A6"/>
    <w:rsid w:val="001F627D"/>
    <w:rsid w:val="001F6622"/>
    <w:rsid w:val="00200EFE"/>
    <w:rsid w:val="00200F1F"/>
    <w:rsid w:val="0020126C"/>
    <w:rsid w:val="002013C5"/>
    <w:rsid w:val="002020CA"/>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2813"/>
    <w:rsid w:val="00274D17"/>
    <w:rsid w:val="0027704F"/>
    <w:rsid w:val="00277A1B"/>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5496"/>
    <w:rsid w:val="002B6560"/>
    <w:rsid w:val="002B6F8C"/>
    <w:rsid w:val="002C0ACE"/>
    <w:rsid w:val="002C0D65"/>
    <w:rsid w:val="002C3EBE"/>
    <w:rsid w:val="002C4565"/>
    <w:rsid w:val="002C55FF"/>
    <w:rsid w:val="002C592B"/>
    <w:rsid w:val="002D300D"/>
    <w:rsid w:val="002E0ADE"/>
    <w:rsid w:val="002E0CD4"/>
    <w:rsid w:val="002E1853"/>
    <w:rsid w:val="002E245A"/>
    <w:rsid w:val="002E2D03"/>
    <w:rsid w:val="002E3A90"/>
    <w:rsid w:val="002E46CC"/>
    <w:rsid w:val="002E4F48"/>
    <w:rsid w:val="002E56B6"/>
    <w:rsid w:val="002E62CB"/>
    <w:rsid w:val="002E6A6F"/>
    <w:rsid w:val="002E6DF1"/>
    <w:rsid w:val="002E6ED9"/>
    <w:rsid w:val="002F0957"/>
    <w:rsid w:val="002F3D0F"/>
    <w:rsid w:val="002F41AD"/>
    <w:rsid w:val="002F43F6"/>
    <w:rsid w:val="002F6DAA"/>
    <w:rsid w:val="002F71D5"/>
    <w:rsid w:val="0030187A"/>
    <w:rsid w:val="003020BB"/>
    <w:rsid w:val="00302266"/>
    <w:rsid w:val="00303832"/>
    <w:rsid w:val="00304393"/>
    <w:rsid w:val="00305AB2"/>
    <w:rsid w:val="00306A9C"/>
    <w:rsid w:val="0031032B"/>
    <w:rsid w:val="00316E87"/>
    <w:rsid w:val="003174F6"/>
    <w:rsid w:val="0032453E"/>
    <w:rsid w:val="00325053"/>
    <w:rsid w:val="003256AC"/>
    <w:rsid w:val="0033129D"/>
    <w:rsid w:val="00331FE4"/>
    <w:rsid w:val="003320ED"/>
    <w:rsid w:val="00333F10"/>
    <w:rsid w:val="0033480E"/>
    <w:rsid w:val="00337123"/>
    <w:rsid w:val="00341866"/>
    <w:rsid w:val="00342C0C"/>
    <w:rsid w:val="00342DBD"/>
    <w:rsid w:val="003535E0"/>
    <w:rsid w:val="003543AC"/>
    <w:rsid w:val="00355D02"/>
    <w:rsid w:val="00356A34"/>
    <w:rsid w:val="00361669"/>
    <w:rsid w:val="00366F56"/>
    <w:rsid w:val="003737C8"/>
    <w:rsid w:val="0037589D"/>
    <w:rsid w:val="00376256"/>
    <w:rsid w:val="00376BB1"/>
    <w:rsid w:val="00377717"/>
    <w:rsid w:val="00377AA2"/>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2BF"/>
    <w:rsid w:val="003D378C"/>
    <w:rsid w:val="003D3893"/>
    <w:rsid w:val="003D4BB7"/>
    <w:rsid w:val="003E0116"/>
    <w:rsid w:val="003E10EE"/>
    <w:rsid w:val="003E26C3"/>
    <w:rsid w:val="003F0BC8"/>
    <w:rsid w:val="003F0D6C"/>
    <w:rsid w:val="003F0F26"/>
    <w:rsid w:val="003F12D9"/>
    <w:rsid w:val="003F1B4C"/>
    <w:rsid w:val="003F3CE6"/>
    <w:rsid w:val="003F4765"/>
    <w:rsid w:val="003F677F"/>
    <w:rsid w:val="004008F6"/>
    <w:rsid w:val="0040384F"/>
    <w:rsid w:val="0040595E"/>
    <w:rsid w:val="004070D6"/>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473E6"/>
    <w:rsid w:val="004518A6"/>
    <w:rsid w:val="00453E1D"/>
    <w:rsid w:val="00454589"/>
    <w:rsid w:val="004551A4"/>
    <w:rsid w:val="00456ED0"/>
    <w:rsid w:val="00457550"/>
    <w:rsid w:val="00457B74"/>
    <w:rsid w:val="00461B2A"/>
    <w:rsid w:val="004620A4"/>
    <w:rsid w:val="00470294"/>
    <w:rsid w:val="00471EBE"/>
    <w:rsid w:val="00474C50"/>
    <w:rsid w:val="004771F9"/>
    <w:rsid w:val="0048344F"/>
    <w:rsid w:val="00484539"/>
    <w:rsid w:val="00484A56"/>
    <w:rsid w:val="00486006"/>
    <w:rsid w:val="00486BAD"/>
    <w:rsid w:val="00486BBE"/>
    <w:rsid w:val="00486D37"/>
    <w:rsid w:val="00487123"/>
    <w:rsid w:val="00490BF3"/>
    <w:rsid w:val="00495A75"/>
    <w:rsid w:val="00495CAE"/>
    <w:rsid w:val="00496E34"/>
    <w:rsid w:val="004A0652"/>
    <w:rsid w:val="004A1BD5"/>
    <w:rsid w:val="004A61E1"/>
    <w:rsid w:val="004A6544"/>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2B13"/>
    <w:rsid w:val="004D3E58"/>
    <w:rsid w:val="004D6746"/>
    <w:rsid w:val="004D767B"/>
    <w:rsid w:val="004D7D8F"/>
    <w:rsid w:val="004E0F32"/>
    <w:rsid w:val="004E23A1"/>
    <w:rsid w:val="004E2630"/>
    <w:rsid w:val="004E493C"/>
    <w:rsid w:val="004E623E"/>
    <w:rsid w:val="004E7092"/>
    <w:rsid w:val="004E7ECE"/>
    <w:rsid w:val="004F1644"/>
    <w:rsid w:val="004F2A35"/>
    <w:rsid w:val="004F4DB1"/>
    <w:rsid w:val="004F6F64"/>
    <w:rsid w:val="004F706F"/>
    <w:rsid w:val="005000D9"/>
    <w:rsid w:val="005004EC"/>
    <w:rsid w:val="005004F6"/>
    <w:rsid w:val="00501051"/>
    <w:rsid w:val="005016A9"/>
    <w:rsid w:val="00503E71"/>
    <w:rsid w:val="00504C5A"/>
    <w:rsid w:val="00506AAE"/>
    <w:rsid w:val="00517756"/>
    <w:rsid w:val="005202C6"/>
    <w:rsid w:val="00523C53"/>
    <w:rsid w:val="005266FD"/>
    <w:rsid w:val="00527B8F"/>
    <w:rsid w:val="00537E45"/>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75F7D"/>
    <w:rsid w:val="00580635"/>
    <w:rsid w:val="00582578"/>
    <w:rsid w:val="005854EC"/>
    <w:rsid w:val="005858E4"/>
    <w:rsid w:val="0058621D"/>
    <w:rsid w:val="00592023"/>
    <w:rsid w:val="00596F4E"/>
    <w:rsid w:val="005976AB"/>
    <w:rsid w:val="005A4CBE"/>
    <w:rsid w:val="005A4CEF"/>
    <w:rsid w:val="005A50E7"/>
    <w:rsid w:val="005B04A8"/>
    <w:rsid w:val="005B0F20"/>
    <w:rsid w:val="005B1FD0"/>
    <w:rsid w:val="005B28AD"/>
    <w:rsid w:val="005B328D"/>
    <w:rsid w:val="005B3503"/>
    <w:rsid w:val="005B3EE7"/>
    <w:rsid w:val="005B4DCD"/>
    <w:rsid w:val="005B4FAD"/>
    <w:rsid w:val="005C1E8E"/>
    <w:rsid w:val="005C276A"/>
    <w:rsid w:val="005C33EA"/>
    <w:rsid w:val="005C6594"/>
    <w:rsid w:val="005D380C"/>
    <w:rsid w:val="005D6E04"/>
    <w:rsid w:val="005D7A12"/>
    <w:rsid w:val="005E1E1F"/>
    <w:rsid w:val="005E1FFD"/>
    <w:rsid w:val="005E53EE"/>
    <w:rsid w:val="005F0542"/>
    <w:rsid w:val="005F0F72"/>
    <w:rsid w:val="005F1C1F"/>
    <w:rsid w:val="005F23F7"/>
    <w:rsid w:val="005F2CB5"/>
    <w:rsid w:val="005F346D"/>
    <w:rsid w:val="005F38FB"/>
    <w:rsid w:val="00602801"/>
    <w:rsid w:val="00602D3B"/>
    <w:rsid w:val="0060326F"/>
    <w:rsid w:val="006045B3"/>
    <w:rsid w:val="00606EA1"/>
    <w:rsid w:val="006112FD"/>
    <w:rsid w:val="006128F0"/>
    <w:rsid w:val="00614F81"/>
    <w:rsid w:val="006156F5"/>
    <w:rsid w:val="0061726B"/>
    <w:rsid w:val="00617B81"/>
    <w:rsid w:val="0062109A"/>
    <w:rsid w:val="006234BD"/>
    <w:rsid w:val="0062387A"/>
    <w:rsid w:val="006326D8"/>
    <w:rsid w:val="0063377D"/>
    <w:rsid w:val="006344BE"/>
    <w:rsid w:val="00634A66"/>
    <w:rsid w:val="00640336"/>
    <w:rsid w:val="00640FC9"/>
    <w:rsid w:val="006414D3"/>
    <w:rsid w:val="006432F2"/>
    <w:rsid w:val="00643B79"/>
    <w:rsid w:val="006475C2"/>
    <w:rsid w:val="0065320F"/>
    <w:rsid w:val="00653D64"/>
    <w:rsid w:val="0065435F"/>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9771D"/>
    <w:rsid w:val="006A0D03"/>
    <w:rsid w:val="006A12D9"/>
    <w:rsid w:val="006A41E9"/>
    <w:rsid w:val="006A68AD"/>
    <w:rsid w:val="006B12CB"/>
    <w:rsid w:val="006B2030"/>
    <w:rsid w:val="006B5916"/>
    <w:rsid w:val="006C1D86"/>
    <w:rsid w:val="006C4775"/>
    <w:rsid w:val="006C49C2"/>
    <w:rsid w:val="006C4F4A"/>
    <w:rsid w:val="006C5E80"/>
    <w:rsid w:val="006C78AB"/>
    <w:rsid w:val="006C7CEE"/>
    <w:rsid w:val="006D075E"/>
    <w:rsid w:val="006D09DC"/>
    <w:rsid w:val="006D0F7A"/>
    <w:rsid w:val="006D1231"/>
    <w:rsid w:val="006D3509"/>
    <w:rsid w:val="006D7503"/>
    <w:rsid w:val="006D7C6E"/>
    <w:rsid w:val="006E0F5D"/>
    <w:rsid w:val="006E15A2"/>
    <w:rsid w:val="006E25F2"/>
    <w:rsid w:val="006E2F95"/>
    <w:rsid w:val="006E49BF"/>
    <w:rsid w:val="006E4D4C"/>
    <w:rsid w:val="006E50D7"/>
    <w:rsid w:val="006E6EF3"/>
    <w:rsid w:val="006E7793"/>
    <w:rsid w:val="006F148B"/>
    <w:rsid w:val="006F3A58"/>
    <w:rsid w:val="006F4F65"/>
    <w:rsid w:val="006F57B6"/>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609"/>
    <w:rsid w:val="0073373D"/>
    <w:rsid w:val="007439DB"/>
    <w:rsid w:val="00746F04"/>
    <w:rsid w:val="007542E0"/>
    <w:rsid w:val="00756427"/>
    <w:rsid w:val="007568D8"/>
    <w:rsid w:val="00765316"/>
    <w:rsid w:val="0076602C"/>
    <w:rsid w:val="007708C8"/>
    <w:rsid w:val="00771FA3"/>
    <w:rsid w:val="0077719D"/>
    <w:rsid w:val="00780DF0"/>
    <w:rsid w:val="007810B7"/>
    <w:rsid w:val="00782F0F"/>
    <w:rsid w:val="0078367C"/>
    <w:rsid w:val="0078538F"/>
    <w:rsid w:val="00787482"/>
    <w:rsid w:val="00794AA0"/>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9FB"/>
    <w:rsid w:val="007D5A8C"/>
    <w:rsid w:val="007D73FB"/>
    <w:rsid w:val="007E2F2D"/>
    <w:rsid w:val="007E7856"/>
    <w:rsid w:val="007F1433"/>
    <w:rsid w:val="007F1491"/>
    <w:rsid w:val="007F2F03"/>
    <w:rsid w:val="00800FE0"/>
    <w:rsid w:val="00801214"/>
    <w:rsid w:val="008039A2"/>
    <w:rsid w:val="008066AD"/>
    <w:rsid w:val="008118BB"/>
    <w:rsid w:val="008122C2"/>
    <w:rsid w:val="00814AF1"/>
    <w:rsid w:val="0081517F"/>
    <w:rsid w:val="00815370"/>
    <w:rsid w:val="0081643B"/>
    <w:rsid w:val="008211F2"/>
    <w:rsid w:val="0082153D"/>
    <w:rsid w:val="00824597"/>
    <w:rsid w:val="00824EC6"/>
    <w:rsid w:val="008255AA"/>
    <w:rsid w:val="00830FF3"/>
    <w:rsid w:val="008334BF"/>
    <w:rsid w:val="00833C53"/>
    <w:rsid w:val="00835DF7"/>
    <w:rsid w:val="00836B8C"/>
    <w:rsid w:val="00840062"/>
    <w:rsid w:val="008410C5"/>
    <w:rsid w:val="008436F5"/>
    <w:rsid w:val="008448D9"/>
    <w:rsid w:val="00846C08"/>
    <w:rsid w:val="008530E7"/>
    <w:rsid w:val="00856BDB"/>
    <w:rsid w:val="00857675"/>
    <w:rsid w:val="00857B2B"/>
    <w:rsid w:val="008610E2"/>
    <w:rsid w:val="0086211F"/>
    <w:rsid w:val="0086349B"/>
    <w:rsid w:val="00866E50"/>
    <w:rsid w:val="00872C48"/>
    <w:rsid w:val="00875EC3"/>
    <w:rsid w:val="008763E7"/>
    <w:rsid w:val="008808C5"/>
    <w:rsid w:val="00881A7C"/>
    <w:rsid w:val="00883C78"/>
    <w:rsid w:val="00885159"/>
    <w:rsid w:val="00885214"/>
    <w:rsid w:val="00886A5F"/>
    <w:rsid w:val="00887252"/>
    <w:rsid w:val="00887615"/>
    <w:rsid w:val="00890052"/>
    <w:rsid w:val="00893A5A"/>
    <w:rsid w:val="008947AE"/>
    <w:rsid w:val="00894E3A"/>
    <w:rsid w:val="0089508B"/>
    <w:rsid w:val="00895A2F"/>
    <w:rsid w:val="0089675A"/>
    <w:rsid w:val="00896EBD"/>
    <w:rsid w:val="008A5665"/>
    <w:rsid w:val="008A5A2C"/>
    <w:rsid w:val="008B243E"/>
    <w:rsid w:val="008B24A8"/>
    <w:rsid w:val="008B25E4"/>
    <w:rsid w:val="008B3D78"/>
    <w:rsid w:val="008C2057"/>
    <w:rsid w:val="008C261B"/>
    <w:rsid w:val="008C33E8"/>
    <w:rsid w:val="008C4FCA"/>
    <w:rsid w:val="008C57C2"/>
    <w:rsid w:val="008C7882"/>
    <w:rsid w:val="008D0D4C"/>
    <w:rsid w:val="008D2261"/>
    <w:rsid w:val="008D26D0"/>
    <w:rsid w:val="008D4C28"/>
    <w:rsid w:val="008D577B"/>
    <w:rsid w:val="008D6B81"/>
    <w:rsid w:val="008D7A98"/>
    <w:rsid w:val="008E17C4"/>
    <w:rsid w:val="008E37A2"/>
    <w:rsid w:val="008E45C4"/>
    <w:rsid w:val="008E64B1"/>
    <w:rsid w:val="008E64FA"/>
    <w:rsid w:val="008E6BF8"/>
    <w:rsid w:val="008E74ED"/>
    <w:rsid w:val="008F09F2"/>
    <w:rsid w:val="008F46C7"/>
    <w:rsid w:val="008F4DEF"/>
    <w:rsid w:val="00903D0D"/>
    <w:rsid w:val="009048E1"/>
    <w:rsid w:val="0090598C"/>
    <w:rsid w:val="00907082"/>
    <w:rsid w:val="009071BB"/>
    <w:rsid w:val="00907341"/>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67D23"/>
    <w:rsid w:val="00971CC7"/>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B39"/>
    <w:rsid w:val="009B6C8F"/>
    <w:rsid w:val="009B6DBD"/>
    <w:rsid w:val="009C108A"/>
    <w:rsid w:val="009C1424"/>
    <w:rsid w:val="009C2E47"/>
    <w:rsid w:val="009C32E4"/>
    <w:rsid w:val="009C6BFB"/>
    <w:rsid w:val="009D0C05"/>
    <w:rsid w:val="009D2660"/>
    <w:rsid w:val="009D54F4"/>
    <w:rsid w:val="009D69A4"/>
    <w:rsid w:val="009E2C00"/>
    <w:rsid w:val="009E49AD"/>
    <w:rsid w:val="009E4CC5"/>
    <w:rsid w:val="009E66FE"/>
    <w:rsid w:val="009E70F4"/>
    <w:rsid w:val="009E72A3"/>
    <w:rsid w:val="009F05AB"/>
    <w:rsid w:val="009F1838"/>
    <w:rsid w:val="009F1AD2"/>
    <w:rsid w:val="009F2131"/>
    <w:rsid w:val="009F2B49"/>
    <w:rsid w:val="009F3687"/>
    <w:rsid w:val="009F5205"/>
    <w:rsid w:val="00A00C78"/>
    <w:rsid w:val="00A0479E"/>
    <w:rsid w:val="00A05C42"/>
    <w:rsid w:val="00A07979"/>
    <w:rsid w:val="00A07A82"/>
    <w:rsid w:val="00A11755"/>
    <w:rsid w:val="00A13826"/>
    <w:rsid w:val="00A176BD"/>
    <w:rsid w:val="00A207FB"/>
    <w:rsid w:val="00A24016"/>
    <w:rsid w:val="00A265BF"/>
    <w:rsid w:val="00A26F44"/>
    <w:rsid w:val="00A34FAB"/>
    <w:rsid w:val="00A42C43"/>
    <w:rsid w:val="00A4313D"/>
    <w:rsid w:val="00A44220"/>
    <w:rsid w:val="00A44CC4"/>
    <w:rsid w:val="00A4515E"/>
    <w:rsid w:val="00A50120"/>
    <w:rsid w:val="00A52EB2"/>
    <w:rsid w:val="00A53F46"/>
    <w:rsid w:val="00A60351"/>
    <w:rsid w:val="00A60843"/>
    <w:rsid w:val="00A61C6D"/>
    <w:rsid w:val="00A62427"/>
    <w:rsid w:val="00A63015"/>
    <w:rsid w:val="00A6387B"/>
    <w:rsid w:val="00A66254"/>
    <w:rsid w:val="00A678B4"/>
    <w:rsid w:val="00A704A3"/>
    <w:rsid w:val="00A70C6E"/>
    <w:rsid w:val="00A7578D"/>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C4A08"/>
    <w:rsid w:val="00AD0710"/>
    <w:rsid w:val="00AD1CEA"/>
    <w:rsid w:val="00AD2488"/>
    <w:rsid w:val="00AD4DB9"/>
    <w:rsid w:val="00AD63C0"/>
    <w:rsid w:val="00AE07EE"/>
    <w:rsid w:val="00AE35B2"/>
    <w:rsid w:val="00AE6AA0"/>
    <w:rsid w:val="00AF07A0"/>
    <w:rsid w:val="00AF1552"/>
    <w:rsid w:val="00AF5527"/>
    <w:rsid w:val="00B00CA4"/>
    <w:rsid w:val="00B01696"/>
    <w:rsid w:val="00B02494"/>
    <w:rsid w:val="00B03310"/>
    <w:rsid w:val="00B075D6"/>
    <w:rsid w:val="00B113B9"/>
    <w:rsid w:val="00B119A2"/>
    <w:rsid w:val="00B13B6D"/>
    <w:rsid w:val="00B177F2"/>
    <w:rsid w:val="00B201F1"/>
    <w:rsid w:val="00B25ABB"/>
    <w:rsid w:val="00B2603F"/>
    <w:rsid w:val="00B26659"/>
    <w:rsid w:val="00B304E7"/>
    <w:rsid w:val="00B318B6"/>
    <w:rsid w:val="00B32DC4"/>
    <w:rsid w:val="00B3499B"/>
    <w:rsid w:val="00B41F47"/>
    <w:rsid w:val="00B44468"/>
    <w:rsid w:val="00B516F6"/>
    <w:rsid w:val="00B53085"/>
    <w:rsid w:val="00B5634E"/>
    <w:rsid w:val="00B57E76"/>
    <w:rsid w:val="00B601C5"/>
    <w:rsid w:val="00B60AC9"/>
    <w:rsid w:val="00B6460C"/>
    <w:rsid w:val="00B67323"/>
    <w:rsid w:val="00B715F2"/>
    <w:rsid w:val="00B72BBB"/>
    <w:rsid w:val="00B74071"/>
    <w:rsid w:val="00B7428E"/>
    <w:rsid w:val="00B74B67"/>
    <w:rsid w:val="00B75580"/>
    <w:rsid w:val="00B75795"/>
    <w:rsid w:val="00B773E2"/>
    <w:rsid w:val="00B77849"/>
    <w:rsid w:val="00B779AA"/>
    <w:rsid w:val="00B80A32"/>
    <w:rsid w:val="00B81C95"/>
    <w:rsid w:val="00B82330"/>
    <w:rsid w:val="00B82ED4"/>
    <w:rsid w:val="00B8424F"/>
    <w:rsid w:val="00B84B3A"/>
    <w:rsid w:val="00B86896"/>
    <w:rsid w:val="00B875A6"/>
    <w:rsid w:val="00B90393"/>
    <w:rsid w:val="00B90F3F"/>
    <w:rsid w:val="00B91B71"/>
    <w:rsid w:val="00B93E4C"/>
    <w:rsid w:val="00B94A1B"/>
    <w:rsid w:val="00B9637A"/>
    <w:rsid w:val="00BA0D63"/>
    <w:rsid w:val="00BA5C89"/>
    <w:rsid w:val="00BB04EB"/>
    <w:rsid w:val="00BB18E9"/>
    <w:rsid w:val="00BB18F9"/>
    <w:rsid w:val="00BB2539"/>
    <w:rsid w:val="00BB3089"/>
    <w:rsid w:val="00BB4CE2"/>
    <w:rsid w:val="00BB5EF0"/>
    <w:rsid w:val="00BB6724"/>
    <w:rsid w:val="00BC0EFB"/>
    <w:rsid w:val="00BC2E39"/>
    <w:rsid w:val="00BC6B1F"/>
    <w:rsid w:val="00BD2278"/>
    <w:rsid w:val="00BD2364"/>
    <w:rsid w:val="00BD28E3"/>
    <w:rsid w:val="00BD6C2B"/>
    <w:rsid w:val="00BD719F"/>
    <w:rsid w:val="00BD76B8"/>
    <w:rsid w:val="00BE117E"/>
    <w:rsid w:val="00BE3261"/>
    <w:rsid w:val="00BF00EF"/>
    <w:rsid w:val="00BF58FC"/>
    <w:rsid w:val="00C01F77"/>
    <w:rsid w:val="00C01FFC"/>
    <w:rsid w:val="00C023A8"/>
    <w:rsid w:val="00C05321"/>
    <w:rsid w:val="00C058B8"/>
    <w:rsid w:val="00C06AE4"/>
    <w:rsid w:val="00C11147"/>
    <w:rsid w:val="00C114FF"/>
    <w:rsid w:val="00C11D49"/>
    <w:rsid w:val="00C1474F"/>
    <w:rsid w:val="00C14883"/>
    <w:rsid w:val="00C166BA"/>
    <w:rsid w:val="00C166EB"/>
    <w:rsid w:val="00C171A1"/>
    <w:rsid w:val="00C171A4"/>
    <w:rsid w:val="00C17F12"/>
    <w:rsid w:val="00C17F8D"/>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479E2"/>
    <w:rsid w:val="00C54ADB"/>
    <w:rsid w:val="00C55888"/>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10"/>
    <w:rsid w:val="00C8535F"/>
    <w:rsid w:val="00C90EDA"/>
    <w:rsid w:val="00C94FBB"/>
    <w:rsid w:val="00C950CA"/>
    <w:rsid w:val="00C959E7"/>
    <w:rsid w:val="00CA0B67"/>
    <w:rsid w:val="00CA0B75"/>
    <w:rsid w:val="00CA4542"/>
    <w:rsid w:val="00CA6C50"/>
    <w:rsid w:val="00CB07EB"/>
    <w:rsid w:val="00CC1E65"/>
    <w:rsid w:val="00CC55EC"/>
    <w:rsid w:val="00CC567A"/>
    <w:rsid w:val="00CD2E49"/>
    <w:rsid w:val="00CD4059"/>
    <w:rsid w:val="00CD4E5A"/>
    <w:rsid w:val="00CD6AFD"/>
    <w:rsid w:val="00CE03CE"/>
    <w:rsid w:val="00CE0F5D"/>
    <w:rsid w:val="00CE1A6A"/>
    <w:rsid w:val="00CF0DFF"/>
    <w:rsid w:val="00D00449"/>
    <w:rsid w:val="00D01EDD"/>
    <w:rsid w:val="00D0272C"/>
    <w:rsid w:val="00D028A9"/>
    <w:rsid w:val="00D033F6"/>
    <w:rsid w:val="00D0359D"/>
    <w:rsid w:val="00D04DED"/>
    <w:rsid w:val="00D1089A"/>
    <w:rsid w:val="00D10E76"/>
    <w:rsid w:val="00D116BD"/>
    <w:rsid w:val="00D15280"/>
    <w:rsid w:val="00D16C12"/>
    <w:rsid w:val="00D2001A"/>
    <w:rsid w:val="00D20684"/>
    <w:rsid w:val="00D24443"/>
    <w:rsid w:val="00D26B62"/>
    <w:rsid w:val="00D3139C"/>
    <w:rsid w:val="00D32624"/>
    <w:rsid w:val="00D32A07"/>
    <w:rsid w:val="00D3691A"/>
    <w:rsid w:val="00D377C3"/>
    <w:rsid w:val="00D377E2"/>
    <w:rsid w:val="00D37DA2"/>
    <w:rsid w:val="00D403E9"/>
    <w:rsid w:val="00D42DCB"/>
    <w:rsid w:val="00D45482"/>
    <w:rsid w:val="00D46DF2"/>
    <w:rsid w:val="00D47674"/>
    <w:rsid w:val="00D50010"/>
    <w:rsid w:val="00D50CD9"/>
    <w:rsid w:val="00D5338C"/>
    <w:rsid w:val="00D55A5D"/>
    <w:rsid w:val="00D606B2"/>
    <w:rsid w:val="00D625A7"/>
    <w:rsid w:val="00D64074"/>
    <w:rsid w:val="00D65777"/>
    <w:rsid w:val="00D66A51"/>
    <w:rsid w:val="00D6719F"/>
    <w:rsid w:val="00D70933"/>
    <w:rsid w:val="00D728A0"/>
    <w:rsid w:val="00D75EBC"/>
    <w:rsid w:val="00D77058"/>
    <w:rsid w:val="00D83661"/>
    <w:rsid w:val="00D8584F"/>
    <w:rsid w:val="00D87CE8"/>
    <w:rsid w:val="00D9014F"/>
    <w:rsid w:val="00D91507"/>
    <w:rsid w:val="00D9216A"/>
    <w:rsid w:val="00D926A1"/>
    <w:rsid w:val="00D97E7D"/>
    <w:rsid w:val="00DA25F6"/>
    <w:rsid w:val="00DA310C"/>
    <w:rsid w:val="00DB3439"/>
    <w:rsid w:val="00DB3618"/>
    <w:rsid w:val="00DB468A"/>
    <w:rsid w:val="00DC2111"/>
    <w:rsid w:val="00DC2590"/>
    <w:rsid w:val="00DC2946"/>
    <w:rsid w:val="00DC550F"/>
    <w:rsid w:val="00DC64FD"/>
    <w:rsid w:val="00DC7070"/>
    <w:rsid w:val="00DD53C3"/>
    <w:rsid w:val="00DD5966"/>
    <w:rsid w:val="00DD7448"/>
    <w:rsid w:val="00DE127F"/>
    <w:rsid w:val="00DE3976"/>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755"/>
    <w:rsid w:val="00E738D7"/>
    <w:rsid w:val="00E73C3E"/>
    <w:rsid w:val="00E74050"/>
    <w:rsid w:val="00E77619"/>
    <w:rsid w:val="00E80DBA"/>
    <w:rsid w:val="00E811BF"/>
    <w:rsid w:val="00E811C5"/>
    <w:rsid w:val="00E82496"/>
    <w:rsid w:val="00E834CD"/>
    <w:rsid w:val="00E846DC"/>
    <w:rsid w:val="00E84E9D"/>
    <w:rsid w:val="00E86CEE"/>
    <w:rsid w:val="00E9168A"/>
    <w:rsid w:val="00E92E98"/>
    <w:rsid w:val="00E935AF"/>
    <w:rsid w:val="00E95696"/>
    <w:rsid w:val="00EA0BEF"/>
    <w:rsid w:val="00EA2FFA"/>
    <w:rsid w:val="00EB0E20"/>
    <w:rsid w:val="00EB1A80"/>
    <w:rsid w:val="00EB2BDF"/>
    <w:rsid w:val="00EB457B"/>
    <w:rsid w:val="00EB5097"/>
    <w:rsid w:val="00EB70D5"/>
    <w:rsid w:val="00EC0653"/>
    <w:rsid w:val="00EC2AB1"/>
    <w:rsid w:val="00EC47C4"/>
    <w:rsid w:val="00EC4F3A"/>
    <w:rsid w:val="00EC5E74"/>
    <w:rsid w:val="00EC67D9"/>
    <w:rsid w:val="00ED594D"/>
    <w:rsid w:val="00ED65FC"/>
    <w:rsid w:val="00EE185A"/>
    <w:rsid w:val="00EE32C0"/>
    <w:rsid w:val="00EE36E1"/>
    <w:rsid w:val="00EE6228"/>
    <w:rsid w:val="00EE7AC7"/>
    <w:rsid w:val="00EE7B3F"/>
    <w:rsid w:val="00EF0628"/>
    <w:rsid w:val="00EF3A8A"/>
    <w:rsid w:val="00EF4C45"/>
    <w:rsid w:val="00EF4D35"/>
    <w:rsid w:val="00EF5BDD"/>
    <w:rsid w:val="00F00489"/>
    <w:rsid w:val="00F0054D"/>
    <w:rsid w:val="00F02467"/>
    <w:rsid w:val="00F04CA9"/>
    <w:rsid w:val="00F04D0E"/>
    <w:rsid w:val="00F10E62"/>
    <w:rsid w:val="00F12214"/>
    <w:rsid w:val="00F12565"/>
    <w:rsid w:val="00F144BE"/>
    <w:rsid w:val="00F14ACA"/>
    <w:rsid w:val="00F17A0C"/>
    <w:rsid w:val="00F21267"/>
    <w:rsid w:val="00F23927"/>
    <w:rsid w:val="00F26A05"/>
    <w:rsid w:val="00F307CE"/>
    <w:rsid w:val="00F343C8"/>
    <w:rsid w:val="00F354C5"/>
    <w:rsid w:val="00F37108"/>
    <w:rsid w:val="00F37D71"/>
    <w:rsid w:val="00F40449"/>
    <w:rsid w:val="00F45B8E"/>
    <w:rsid w:val="00F47BAA"/>
    <w:rsid w:val="00F520FE"/>
    <w:rsid w:val="00F52EAB"/>
    <w:rsid w:val="00F53DD2"/>
    <w:rsid w:val="00F54277"/>
    <w:rsid w:val="00F550BE"/>
    <w:rsid w:val="00F55A04"/>
    <w:rsid w:val="00F60899"/>
    <w:rsid w:val="00F60A1C"/>
    <w:rsid w:val="00F61A31"/>
    <w:rsid w:val="00F62C38"/>
    <w:rsid w:val="00F634C6"/>
    <w:rsid w:val="00F663E3"/>
    <w:rsid w:val="00F66F00"/>
    <w:rsid w:val="00F67A2D"/>
    <w:rsid w:val="00F67BFF"/>
    <w:rsid w:val="00F701F0"/>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0C7D"/>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3F4A"/>
    <w:rsid w:val="00FF4664"/>
    <w:rsid w:val="00FF5E2D"/>
    <w:rsid w:val="00FF71E0"/>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3DE58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CEF"/>
    <w:pPr>
      <w:tabs>
        <w:tab w:val="left" w:pos="567"/>
      </w:tabs>
      <w:spacing w:line="260" w:lineRule="exact"/>
    </w:pPr>
    <w:rPr>
      <w:sz w:val="22"/>
      <w:lang w:val="en-GB" w:eastAsia="en-US"/>
    </w:rPr>
  </w:style>
  <w:style w:type="paragraph" w:styleId="Heading1">
    <w:name w:val="heading 1"/>
    <w:basedOn w:val="Normal"/>
    <w:next w:val="Normal"/>
    <w:autoRedefine/>
    <w:qFormat/>
    <w:rsid w:val="005A4CEF"/>
    <w:pPr>
      <w:tabs>
        <w:tab w:val="clear" w:pos="567"/>
        <w:tab w:val="left" w:pos="0"/>
      </w:tabs>
      <w:spacing w:line="240" w:lineRule="auto"/>
      <w:ind w:left="567" w:hanging="567"/>
      <w:outlineLvl w:val="0"/>
    </w:pPr>
    <w:rPr>
      <w:b/>
      <w:szCs w:val="22"/>
    </w:rPr>
  </w:style>
  <w:style w:type="paragraph" w:styleId="Heading2">
    <w:name w:val="heading 2"/>
    <w:basedOn w:val="Normal"/>
    <w:next w:val="Normal"/>
    <w:autoRedefine/>
    <w:qFormat/>
    <w:rsid w:val="005A4CEF"/>
    <w:pPr>
      <w:tabs>
        <w:tab w:val="clear" w:pos="567"/>
      </w:tabs>
      <w:spacing w:line="240" w:lineRule="auto"/>
      <w:ind w:left="567" w:hanging="567"/>
      <w:outlineLvl w:val="1"/>
    </w:pPr>
    <w:rPr>
      <w:b/>
      <w:szCs w:val="22"/>
      <w:lang w:val="fr-FR"/>
    </w:rPr>
  </w:style>
  <w:style w:type="paragraph" w:styleId="Heading3">
    <w:name w:val="heading 3"/>
    <w:basedOn w:val="Normal"/>
    <w:next w:val="Normal"/>
    <w:autoRedefine/>
    <w:qFormat/>
    <w:rsid w:val="005A4CEF"/>
    <w:pPr>
      <w:tabs>
        <w:tab w:val="clear" w:pos="567"/>
      </w:tabs>
      <w:spacing w:line="240" w:lineRule="auto"/>
      <w:outlineLvl w:val="2"/>
    </w:pPr>
    <w:rPr>
      <w:szCs w:val="22"/>
      <w:u w:val="single"/>
    </w:rPr>
  </w:style>
  <w:style w:type="paragraph" w:styleId="Heading4">
    <w:name w:val="heading 4"/>
    <w:basedOn w:val="Normal"/>
    <w:next w:val="Normal"/>
    <w:qFormat/>
    <w:rsid w:val="005A4CEF"/>
    <w:pPr>
      <w:keepNext/>
      <w:tabs>
        <w:tab w:val="clear" w:pos="567"/>
      </w:tabs>
      <w:outlineLvl w:val="3"/>
    </w:pPr>
    <w:rPr>
      <w:b/>
      <w:noProof/>
    </w:rPr>
  </w:style>
  <w:style w:type="paragraph" w:styleId="Heading5">
    <w:name w:val="heading 5"/>
    <w:basedOn w:val="Normal"/>
    <w:next w:val="Normal"/>
    <w:qFormat/>
    <w:rsid w:val="005A4CEF"/>
    <w:pPr>
      <w:keepNext/>
      <w:tabs>
        <w:tab w:val="clear" w:pos="567"/>
      </w:tabs>
      <w:jc w:val="center"/>
      <w:outlineLvl w:val="4"/>
    </w:pPr>
    <w:rPr>
      <w:b/>
      <w:noProof/>
    </w:rPr>
  </w:style>
  <w:style w:type="paragraph" w:styleId="Heading6">
    <w:name w:val="heading 6"/>
    <w:basedOn w:val="Normal"/>
    <w:next w:val="Normal"/>
    <w:qFormat/>
    <w:rsid w:val="005A4CEF"/>
    <w:pPr>
      <w:keepNext/>
      <w:tabs>
        <w:tab w:val="left" w:pos="-720"/>
        <w:tab w:val="left" w:pos="4536"/>
      </w:tabs>
      <w:suppressAutoHyphens/>
      <w:outlineLvl w:val="5"/>
    </w:pPr>
    <w:rPr>
      <w:i/>
    </w:rPr>
  </w:style>
  <w:style w:type="paragraph" w:styleId="Heading7">
    <w:name w:val="heading 7"/>
    <w:basedOn w:val="Normal"/>
    <w:next w:val="Normal"/>
    <w:qFormat/>
    <w:rsid w:val="005A4CEF"/>
    <w:pPr>
      <w:keepNext/>
      <w:tabs>
        <w:tab w:val="left" w:pos="-720"/>
        <w:tab w:val="left" w:pos="4536"/>
      </w:tabs>
      <w:suppressAutoHyphens/>
      <w:jc w:val="both"/>
      <w:outlineLvl w:val="6"/>
    </w:pPr>
    <w:rPr>
      <w:i/>
    </w:rPr>
  </w:style>
  <w:style w:type="paragraph" w:styleId="Heading8">
    <w:name w:val="heading 8"/>
    <w:basedOn w:val="Normal"/>
    <w:next w:val="Normal"/>
    <w:qFormat/>
    <w:rsid w:val="005A4CEF"/>
    <w:pPr>
      <w:keepNext/>
      <w:tabs>
        <w:tab w:val="clear" w:pos="567"/>
      </w:tabs>
      <w:ind w:right="-318"/>
      <w:outlineLvl w:val="7"/>
    </w:pPr>
    <w:rPr>
      <w:b/>
    </w:rPr>
  </w:style>
  <w:style w:type="paragraph" w:styleId="Heading9">
    <w:name w:val="heading 9"/>
    <w:basedOn w:val="Normal"/>
    <w:next w:val="Normal"/>
    <w:qFormat/>
    <w:rsid w:val="005A4CEF"/>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A4CEF"/>
    <w:pPr>
      <w:tabs>
        <w:tab w:val="center" w:pos="4153"/>
        <w:tab w:val="right" w:pos="8306"/>
      </w:tabs>
      <w:spacing w:line="240" w:lineRule="auto"/>
    </w:pPr>
    <w:rPr>
      <w:rFonts w:ascii="Helvetica" w:hAnsi="Helvetica"/>
      <w:sz w:val="20"/>
    </w:rPr>
  </w:style>
  <w:style w:type="paragraph" w:styleId="Footer">
    <w:name w:val="footer"/>
    <w:basedOn w:val="Normal"/>
    <w:rsid w:val="005A4CEF"/>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5A4CEF"/>
    <w:pPr>
      <w:tabs>
        <w:tab w:val="clear" w:pos="567"/>
      </w:tabs>
      <w:ind w:left="1760"/>
    </w:pPr>
  </w:style>
  <w:style w:type="character" w:styleId="EndnoteReference">
    <w:name w:val="endnote reference"/>
    <w:semiHidden/>
    <w:rsid w:val="005A4CEF"/>
    <w:rPr>
      <w:vertAlign w:val="superscript"/>
    </w:rPr>
  </w:style>
  <w:style w:type="character" w:styleId="FootnoteReference">
    <w:name w:val="footnote reference"/>
    <w:semiHidden/>
    <w:rsid w:val="005A4CEF"/>
    <w:rPr>
      <w:vertAlign w:val="superscript"/>
    </w:rPr>
  </w:style>
  <w:style w:type="paragraph" w:styleId="FootnoteText">
    <w:name w:val="footnote text"/>
    <w:basedOn w:val="Normal"/>
    <w:semiHidden/>
    <w:rsid w:val="005A4CEF"/>
    <w:pPr>
      <w:tabs>
        <w:tab w:val="clear" w:pos="567"/>
      </w:tabs>
      <w:spacing w:line="240" w:lineRule="auto"/>
      <w:jc w:val="both"/>
    </w:pPr>
    <w:rPr>
      <w:sz w:val="20"/>
    </w:rPr>
  </w:style>
  <w:style w:type="paragraph" w:styleId="BodyText">
    <w:name w:val="Body Text"/>
    <w:basedOn w:val="Normal"/>
    <w:rsid w:val="005A4CEF"/>
    <w:pPr>
      <w:tabs>
        <w:tab w:val="clear" w:pos="567"/>
      </w:tabs>
      <w:spacing w:line="240" w:lineRule="auto"/>
      <w:jc w:val="both"/>
    </w:pPr>
  </w:style>
  <w:style w:type="paragraph" w:styleId="BlockText">
    <w:name w:val="Block Text"/>
    <w:basedOn w:val="Normal"/>
    <w:rsid w:val="005A4CEF"/>
    <w:pPr>
      <w:tabs>
        <w:tab w:val="clear" w:pos="567"/>
      </w:tabs>
      <w:ind w:left="2268" w:right="1711" w:hanging="567"/>
    </w:pPr>
    <w:rPr>
      <w:b/>
    </w:rPr>
  </w:style>
  <w:style w:type="paragraph" w:styleId="BodyText2">
    <w:name w:val="Body Text 2"/>
    <w:basedOn w:val="Normal"/>
    <w:rsid w:val="005A4CEF"/>
    <w:pPr>
      <w:tabs>
        <w:tab w:val="clear" w:pos="567"/>
      </w:tabs>
      <w:spacing w:line="240" w:lineRule="auto"/>
    </w:pPr>
    <w:rPr>
      <w:i/>
      <w:color w:val="008000"/>
    </w:rPr>
  </w:style>
  <w:style w:type="paragraph" w:styleId="BodyText3">
    <w:name w:val="Body Text 3"/>
    <w:basedOn w:val="Normal"/>
    <w:rsid w:val="005A4CEF"/>
    <w:pPr>
      <w:ind w:right="113"/>
      <w:jc w:val="both"/>
    </w:pPr>
    <w:rPr>
      <w:b/>
    </w:rPr>
  </w:style>
  <w:style w:type="paragraph" w:styleId="EndnoteText">
    <w:name w:val="endnote text"/>
    <w:basedOn w:val="Normal"/>
    <w:link w:val="EndnoteTextChar1"/>
    <w:semiHidden/>
    <w:rsid w:val="005A4CEF"/>
    <w:pPr>
      <w:spacing w:line="240" w:lineRule="auto"/>
    </w:pPr>
  </w:style>
  <w:style w:type="character" w:styleId="CommentReference">
    <w:name w:val="annotation reference"/>
    <w:qFormat/>
    <w:rsid w:val="005A4CEF"/>
    <w:rPr>
      <w:sz w:val="16"/>
    </w:rPr>
  </w:style>
  <w:style w:type="paragraph" w:styleId="BodyTextIndent2">
    <w:name w:val="Body Text Indent 2"/>
    <w:basedOn w:val="Normal"/>
    <w:rsid w:val="005A4CEF"/>
    <w:pPr>
      <w:ind w:left="567" w:hanging="567"/>
      <w:jc w:val="both"/>
    </w:pPr>
    <w:rPr>
      <w:b/>
    </w:rPr>
  </w:style>
  <w:style w:type="paragraph" w:styleId="CommentText">
    <w:name w:val="annotation text"/>
    <w:aliases w:val="Kommentarer"/>
    <w:basedOn w:val="Normal"/>
    <w:link w:val="CommentTextChar1"/>
    <w:uiPriority w:val="99"/>
    <w:qFormat/>
    <w:rsid w:val="005A4CEF"/>
    <w:rPr>
      <w:sz w:val="20"/>
    </w:rPr>
  </w:style>
  <w:style w:type="paragraph" w:customStyle="1" w:styleId="BodyText20">
    <w:name w:val="Body Text 2_0"/>
    <w:basedOn w:val="Normal"/>
    <w:rsid w:val="005A4CEF"/>
    <w:pPr>
      <w:ind w:left="567" w:hanging="567"/>
    </w:pPr>
    <w:rPr>
      <w:b/>
    </w:rPr>
  </w:style>
  <w:style w:type="paragraph" w:customStyle="1" w:styleId="BodyText21">
    <w:name w:val="Body Text 2_1"/>
    <w:basedOn w:val="Normal"/>
    <w:rsid w:val="005A4CEF"/>
    <w:pPr>
      <w:tabs>
        <w:tab w:val="clear" w:pos="567"/>
      </w:tabs>
      <w:spacing w:line="240" w:lineRule="auto"/>
      <w:ind w:left="567" w:hanging="567"/>
    </w:pPr>
    <w:rPr>
      <w:b/>
    </w:rPr>
  </w:style>
  <w:style w:type="paragraph" w:styleId="BodyTextIndent3">
    <w:name w:val="Body Text Indent 3"/>
    <w:basedOn w:val="Normal"/>
    <w:rsid w:val="005A4CEF"/>
    <w:pPr>
      <w:spacing w:line="240" w:lineRule="auto"/>
      <w:ind w:left="567" w:hanging="567"/>
    </w:pPr>
  </w:style>
  <w:style w:type="paragraph" w:customStyle="1" w:styleId="BodyText22">
    <w:name w:val="Body Text 2_2"/>
    <w:basedOn w:val="Normal"/>
    <w:rsid w:val="005A4CEF"/>
    <w:pPr>
      <w:spacing w:line="240" w:lineRule="auto"/>
      <w:ind w:left="567" w:hanging="567"/>
    </w:pPr>
    <w:rPr>
      <w:b/>
    </w:rPr>
  </w:style>
  <w:style w:type="character" w:styleId="Hyperlink">
    <w:name w:val="Hyperlink"/>
    <w:rsid w:val="005A4CEF"/>
    <w:rPr>
      <w:color w:val="0000FF"/>
      <w:u w:val="single"/>
    </w:rPr>
  </w:style>
  <w:style w:type="paragraph" w:customStyle="1" w:styleId="AHeader1">
    <w:name w:val="AHeader 1"/>
    <w:basedOn w:val="Normal"/>
    <w:rsid w:val="005A4CEF"/>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5A4CEF"/>
    <w:pPr>
      <w:numPr>
        <w:ilvl w:val="1"/>
      </w:numPr>
      <w:tabs>
        <w:tab w:val="clear" w:pos="709"/>
        <w:tab w:val="num" w:pos="360"/>
        <w:tab w:val="num" w:pos="1440"/>
      </w:tabs>
      <w:ind w:left="1440" w:hanging="360"/>
    </w:pPr>
    <w:rPr>
      <w:sz w:val="22"/>
    </w:rPr>
  </w:style>
  <w:style w:type="paragraph" w:customStyle="1" w:styleId="AHeader3">
    <w:name w:val="AHeader 3"/>
    <w:basedOn w:val="AHeader2"/>
    <w:rsid w:val="005A4CEF"/>
    <w:pPr>
      <w:numPr>
        <w:ilvl w:val="2"/>
      </w:numPr>
      <w:tabs>
        <w:tab w:val="clear" w:pos="1276"/>
        <w:tab w:val="num" w:pos="360"/>
        <w:tab w:val="num" w:pos="2160"/>
      </w:tabs>
      <w:ind w:left="2160" w:hanging="180"/>
    </w:pPr>
  </w:style>
  <w:style w:type="paragraph" w:customStyle="1" w:styleId="AHeader2abc">
    <w:name w:val="AHeader 2 abc"/>
    <w:basedOn w:val="AHeader3"/>
    <w:rsid w:val="005A4CEF"/>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5A4CEF"/>
    <w:pPr>
      <w:numPr>
        <w:ilvl w:val="4"/>
      </w:numPr>
      <w:tabs>
        <w:tab w:val="clear" w:pos="1701"/>
        <w:tab w:val="num" w:pos="360"/>
        <w:tab w:val="num" w:pos="1440"/>
        <w:tab w:val="num" w:pos="3600"/>
      </w:tabs>
      <w:ind w:left="3600" w:hanging="360"/>
    </w:pPr>
  </w:style>
  <w:style w:type="character" w:styleId="FollowedHyperlink">
    <w:name w:val="FollowedHyperlink"/>
    <w:rsid w:val="005A4CEF"/>
    <w:rPr>
      <w:color w:val="800080"/>
      <w:u w:val="single"/>
    </w:rPr>
  </w:style>
  <w:style w:type="paragraph" w:styleId="BodyTextIndent">
    <w:name w:val="Body Text Indent"/>
    <w:basedOn w:val="Normal"/>
    <w:rsid w:val="005A4CEF"/>
    <w:pPr>
      <w:tabs>
        <w:tab w:val="clear" w:pos="567"/>
      </w:tabs>
      <w:spacing w:line="240" w:lineRule="auto"/>
      <w:ind w:left="567" w:hanging="567"/>
    </w:pPr>
    <w:rPr>
      <w:b/>
    </w:rPr>
  </w:style>
  <w:style w:type="paragraph" w:styleId="BalloonText">
    <w:name w:val="Balloon Text"/>
    <w:basedOn w:val="Normal"/>
    <w:semiHidden/>
    <w:rsid w:val="005A4CEF"/>
    <w:rPr>
      <w:rFonts w:ascii="Tahoma" w:hAnsi="Tahoma" w:cs="Tahoma"/>
      <w:sz w:val="16"/>
      <w:szCs w:val="16"/>
    </w:rPr>
  </w:style>
  <w:style w:type="paragraph" w:styleId="CommentSubject">
    <w:name w:val="annotation subject"/>
    <w:basedOn w:val="CommentText"/>
    <w:next w:val="CommentText"/>
    <w:semiHidden/>
    <w:rsid w:val="005A4CEF"/>
    <w:rPr>
      <w:b/>
      <w:bCs/>
    </w:rPr>
  </w:style>
  <w:style w:type="table" w:styleId="TableGrid">
    <w:name w:val="Table Grid"/>
    <w:basedOn w:val="TableNormal"/>
    <w:rsid w:val="005A4CEF"/>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5A4CEF"/>
    <w:rPr>
      <w:sz w:val="22"/>
      <w:lang w:val="en-GB" w:eastAsia="en-US"/>
    </w:rPr>
  </w:style>
  <w:style w:type="paragraph" w:customStyle="1" w:styleId="Default">
    <w:name w:val="Default"/>
    <w:rsid w:val="005A4CEF"/>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5A4CEF"/>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5A4CEF"/>
    <w:pPr>
      <w:numPr>
        <w:numId w:val="36"/>
      </w:numPr>
    </w:pPr>
  </w:style>
  <w:style w:type="paragraph" w:customStyle="1" w:styleId="DraftingNotesAgency">
    <w:name w:val="Drafting Notes (Agency)"/>
    <w:basedOn w:val="Normal"/>
    <w:next w:val="BodytextAgency"/>
    <w:link w:val="DraftingNotesAgencyChar"/>
    <w:rsid w:val="005A4CEF"/>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5A4CEF"/>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5A4CEF"/>
    <w:rPr>
      <w:rFonts w:ascii="Verdana" w:eastAsia="Verdana" w:hAnsi="Verdana" w:cs="Verdana"/>
      <w:sz w:val="18"/>
      <w:szCs w:val="18"/>
      <w:lang w:val="en-GB"/>
    </w:rPr>
  </w:style>
  <w:style w:type="table" w:customStyle="1" w:styleId="TablegridAgencyblack">
    <w:name w:val="Table grid (Agency) black"/>
    <w:basedOn w:val="TableNormal"/>
    <w:semiHidden/>
    <w:rsid w:val="005A4CEF"/>
    <w:rPr>
      <w:rFonts w:ascii="Verdana" w:eastAsia="SimSun" w:hAnsi="Verdana"/>
      <w:sz w:val="18"/>
      <w:lang w:val="en-GB"/>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5A4CEF"/>
    <w:pPr>
      <w:keepNext/>
    </w:pPr>
    <w:rPr>
      <w:rFonts w:eastAsia="Times New Roman"/>
      <w:b/>
    </w:rPr>
  </w:style>
  <w:style w:type="paragraph" w:customStyle="1" w:styleId="TabletextrowsAgency">
    <w:name w:val="Table text rows (Agency)"/>
    <w:basedOn w:val="Normal"/>
    <w:rsid w:val="005A4CEF"/>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5A4CEF"/>
    <w:rPr>
      <w:rFonts w:ascii="Verdana" w:eastAsia="Verdana" w:hAnsi="Verdana" w:cs="Verdana"/>
      <w:sz w:val="18"/>
      <w:szCs w:val="18"/>
      <w:lang w:val="en-GB"/>
    </w:rPr>
  </w:style>
  <w:style w:type="character" w:customStyle="1" w:styleId="NormalAgencyChar">
    <w:name w:val="Normal (Agency) Char"/>
    <w:link w:val="NormalAgency"/>
    <w:rsid w:val="005A4CEF"/>
    <w:rPr>
      <w:rFonts w:ascii="Verdana" w:eastAsia="Verdana" w:hAnsi="Verdana" w:cs="Verdana"/>
      <w:sz w:val="18"/>
      <w:szCs w:val="18"/>
      <w:lang w:val="en-GB"/>
    </w:rPr>
  </w:style>
  <w:style w:type="character" w:customStyle="1" w:styleId="DraftingNotesAgencyChar">
    <w:name w:val="Drafting Notes (Agency) Char"/>
    <w:link w:val="DraftingNotesAgency"/>
    <w:rsid w:val="005A4CEF"/>
    <w:rPr>
      <w:rFonts w:ascii="Courier New" w:eastAsia="Verdana" w:hAnsi="Courier New"/>
      <w:i/>
      <w:color w:val="339966"/>
      <w:sz w:val="22"/>
      <w:szCs w:val="18"/>
      <w:lang w:val="en-GB"/>
    </w:rPr>
  </w:style>
  <w:style w:type="character" w:customStyle="1" w:styleId="No-numheading3AgencyChar">
    <w:name w:val="No-num heading 3 (Agency) Char"/>
    <w:link w:val="No-numheading3Agency"/>
    <w:rsid w:val="005A4CEF"/>
    <w:rPr>
      <w:rFonts w:ascii="Verdana" w:eastAsia="Verdana" w:hAnsi="Verdana" w:cs="Arial"/>
      <w:b/>
      <w:bCs/>
      <w:kern w:val="32"/>
      <w:sz w:val="22"/>
      <w:szCs w:val="22"/>
      <w:lang w:val="en-GB"/>
    </w:rPr>
  </w:style>
  <w:style w:type="paragraph" w:customStyle="1" w:styleId="Normalold">
    <w:name w:val="Normal (old)"/>
    <w:basedOn w:val="Normal"/>
    <w:rsid w:val="005A4CEF"/>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uiPriority w:val="99"/>
    <w:qFormat/>
    <w:locked/>
    <w:rsid w:val="000A2F98"/>
    <w:rPr>
      <w:lang w:val="en-GB" w:eastAsia="en-US"/>
    </w:rPr>
  </w:style>
  <w:style w:type="character" w:customStyle="1" w:styleId="EndnoteTextChar">
    <w:name w:val="Endnote Text Char"/>
    <w:semiHidden/>
    <w:rsid w:val="000A2F98"/>
    <w:rPr>
      <w:sz w:val="22"/>
      <w:lang w:val="en-GB"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rsid w:val="005A4CEF"/>
    <w:rPr>
      <w:color w:val="605E5C"/>
      <w:shd w:val="clear" w:color="auto" w:fill="E1DFDD"/>
    </w:rPr>
  </w:style>
  <w:style w:type="character" w:customStyle="1" w:styleId="UnresolvedMention2">
    <w:name w:val="Unresolved Mention2"/>
    <w:rsid w:val="005A4CEF"/>
    <w:rPr>
      <w:color w:val="605E5C"/>
      <w:shd w:val="clear" w:color="auto" w:fill="E1DFDD"/>
    </w:rPr>
  </w:style>
  <w:style w:type="paragraph" w:customStyle="1" w:styleId="Annex">
    <w:name w:val="Annex"/>
    <w:basedOn w:val="Normal"/>
    <w:link w:val="AnnexZchn"/>
    <w:autoRedefine/>
    <w:qFormat/>
    <w:rsid w:val="005A4CEF"/>
    <w:pPr>
      <w:tabs>
        <w:tab w:val="clear" w:pos="567"/>
      </w:tabs>
      <w:spacing w:line="240" w:lineRule="auto"/>
      <w:jc w:val="center"/>
    </w:pPr>
    <w:rPr>
      <w:b/>
      <w:szCs w:val="22"/>
    </w:rPr>
  </w:style>
  <w:style w:type="character" w:customStyle="1" w:styleId="AnnexZchn">
    <w:name w:val="Annex Zchn"/>
    <w:basedOn w:val="DefaultParagraphFont"/>
    <w:link w:val="Annex"/>
    <w:rsid w:val="005A4CEF"/>
    <w:rPr>
      <w:b/>
      <w:sz w:val="22"/>
      <w:szCs w:val="22"/>
      <w:lang w:val="en-GB" w:eastAsia="en-US"/>
    </w:rPr>
  </w:style>
  <w:style w:type="paragraph" w:customStyle="1" w:styleId="TitelQRD">
    <w:name w:val="Titel QRD"/>
    <w:basedOn w:val="Normal"/>
    <w:link w:val="TitelQRDZchn"/>
    <w:autoRedefine/>
    <w:qFormat/>
    <w:rsid w:val="005A4CEF"/>
    <w:pPr>
      <w:tabs>
        <w:tab w:val="clear" w:pos="567"/>
      </w:tabs>
      <w:spacing w:line="240" w:lineRule="auto"/>
      <w:jc w:val="center"/>
    </w:pPr>
    <w:rPr>
      <w:b/>
      <w:szCs w:val="22"/>
    </w:rPr>
  </w:style>
  <w:style w:type="character" w:customStyle="1" w:styleId="TitelQRDZchn">
    <w:name w:val="Titel QRD Zchn"/>
    <w:basedOn w:val="DefaultParagraphFont"/>
    <w:link w:val="TitelQRD"/>
    <w:rsid w:val="005A4CEF"/>
    <w:rPr>
      <w:b/>
      <w:sz w:val="22"/>
      <w:szCs w:val="22"/>
      <w:lang w:val="en-GB" w:eastAsia="en-US"/>
    </w:rPr>
  </w:style>
  <w:style w:type="character" w:styleId="UnresolvedMention">
    <w:name w:val="Unresolved Mention"/>
    <w:basedOn w:val="DefaultParagraphFont"/>
    <w:rsid w:val="004A6544"/>
    <w:rPr>
      <w:color w:val="605E5C"/>
      <w:shd w:val="clear" w:color="auto" w:fill="E1DFDD"/>
    </w:rPr>
  </w:style>
  <w:style w:type="character" w:customStyle="1" w:styleId="CommentTextChar1">
    <w:name w:val="Comment Text Char1"/>
    <w:aliases w:val="Kommentarer Char1"/>
    <w:link w:val="CommentText"/>
    <w:uiPriority w:val="99"/>
    <w:qFormat/>
    <w:locked/>
    <w:rsid w:val="005A4CEF"/>
    <w:rPr>
      <w:lang w:val="en-GB" w:eastAsia="en-US"/>
    </w:rPr>
  </w:style>
  <w:style w:type="character" w:customStyle="1" w:styleId="EndnoteTextChar1">
    <w:name w:val="Endnote Text Char1"/>
    <w:link w:val="EndnoteText"/>
    <w:semiHidden/>
    <w:rsid w:val="005A4CEF"/>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rmacovigilance@veyx.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lger%20Berk\AppData\Roaming\Microsoft\Templates\qrd-91_en_Formatvorlag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qrd-91_en_Formatvorlage</Template>
  <TotalTime>0</TotalTime>
  <Pages>17</Pages>
  <Words>1818</Words>
  <Characters>12969</Characters>
  <DocSecurity>0</DocSecurity>
  <Lines>108</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